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1F00" w14:textId="77777777" w:rsidR="00A71A86" w:rsidRDefault="00A71A86" w:rsidP="00A71A86">
      <w:pPr>
        <w:spacing w:after="200" w:line="276" w:lineRule="auto"/>
      </w:pP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12212431" wp14:editId="1C762DD1">
                <wp:simplePos x="0" y="0"/>
                <wp:positionH relativeFrom="column">
                  <wp:posOffset>4458335</wp:posOffset>
                </wp:positionH>
                <wp:positionV relativeFrom="paragraph">
                  <wp:posOffset>2056765</wp:posOffset>
                </wp:positionV>
                <wp:extent cx="5425440" cy="1195705"/>
                <wp:effectExtent l="635" t="0" r="317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249696" w14:textId="77777777" w:rsidR="00A71A86" w:rsidRDefault="00A71A86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Most Outstanding Speaker</w:t>
                            </w:r>
                          </w:p>
                          <w:sdt>
                            <w:sdtPr>
                              <w:rPr>
                                <w:rStyle w:val="SchoolName"/>
                              </w:rPr>
                              <w:alias w:val="school name"/>
                              <w:tag w:val="school name"/>
                              <w:id w:val="2135295343"/>
                              <w:placeholder>
                                <w:docPart w:val="928526400A91424E8402838D3708F227"/>
                              </w:placeholder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1789609717" w:edGrp="everyone" w:displacedByCustomXml="prev"/>
                              <w:p w14:paraId="1FB1C765" w14:textId="77777777" w:rsidR="00A71A86" w:rsidRDefault="00A71A86" w:rsidP="00A71A86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366BED">
                                  <w:rPr>
                                    <w:rStyle w:val="SchoolName"/>
                                  </w:rPr>
                                  <w:t>Click here to enter text.</w:t>
                                </w:r>
                              </w:p>
                              <w:permEnd w:id="1789609717" w:displacedByCustomXml="next"/>
                            </w:sdtContent>
                          </w:sdt>
                          <w:sdt>
                            <w:sdtPr>
                              <w:rPr>
                                <w:rStyle w:val="YearLevel"/>
                              </w:rPr>
                              <w:alias w:val="year level"/>
                              <w:tag w:val="year level"/>
                              <w:id w:val="-813335235"/>
                              <w:placeholder>
                                <w:docPart w:val="928526400A91424E8402838D3708F227"/>
                              </w:placeholder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 w:val="0"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329608266" w:edGrp="everyone" w:displacedByCustomXml="prev"/>
                              <w:p w14:paraId="023B2B70" w14:textId="77777777" w:rsidR="00A71A86" w:rsidRPr="00543883" w:rsidRDefault="00A71A86" w:rsidP="00A71A86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329608266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12431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351.05pt;margin-top:161.95pt;width:427.2pt;height:94.15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" filled="f" stroked="f" strokecolor="blue" strokeweight="0" insetpen="t">
                <v:textbox inset="2.85pt,2.85pt,2.85pt,2.85pt">
                  <w:txbxContent>
                    <w:p w14:paraId="1D249696" w14:textId="77777777" w:rsidR="00A71A86" w:rsidRDefault="00A71A86" w:rsidP="00A71A86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Most Outstanding Speaker</w:t>
                      </w:r>
                    </w:p>
                    <w:sdt>
                      <w:sdtPr>
                        <w:rPr>
                          <w:rStyle w:val="SchoolName"/>
                        </w:rPr>
                        <w:alias w:val="school name"/>
                        <w:tag w:val="school name"/>
                        <w:id w:val="2135295343"/>
                        <w:placeholder>
                          <w:docPart w:val="928526400A91424E8402838D3708F227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i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1789609717" w:edGrp="everyone" w:displacedByCustomXml="prev"/>
                        <w:p w14:paraId="1FB1C765" w14:textId="77777777" w:rsidR="00A71A86" w:rsidRDefault="00A71A86" w:rsidP="00A71A86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366BED">
                            <w:rPr>
                              <w:rStyle w:val="SchoolName"/>
                            </w:rPr>
                            <w:t>Click here to enter text.</w:t>
                          </w:r>
                        </w:p>
                        <w:permEnd w:id="1789609717" w:displacedByCustomXml="next"/>
                      </w:sdtContent>
                    </w:sdt>
                    <w:sdt>
                      <w:sdtPr>
                        <w:rPr>
                          <w:rStyle w:val="YearLevel"/>
                        </w:rPr>
                        <w:alias w:val="year level"/>
                        <w:tag w:val="year level"/>
                        <w:id w:val="-813335235"/>
                        <w:placeholder>
                          <w:docPart w:val="928526400A91424E8402838D3708F227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i w:val="0"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329608266" w:edGrp="everyone" w:displacedByCustomXml="prev"/>
                        <w:p w14:paraId="023B2B70" w14:textId="77777777" w:rsidR="00A71A86" w:rsidRPr="00543883" w:rsidRDefault="00A71A86" w:rsidP="00A71A86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329608266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7CC85F5F" wp14:editId="2DFFC569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00A69" id="Rectangle 30" o:spid="_x0000_s1026" style="position:absolute;margin-left:351pt;margin-top:243.75pt;width:425.6pt;height:280.6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INAYSz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8451766" wp14:editId="1D9F7E1F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3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8201A8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5869A8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4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51766" id="Group 31" o:spid="_x0000_s1027" style="position:absolute;margin-left:405.55pt;margin-top:498.7pt;width:323.1pt;height:28.85pt;z-index:251681792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">
                <v:shape id="Text Box 4" o:spid="_x0000_s1028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578201A8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29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0F5869A8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6" o:spid="_x0000_s1030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" strokecolor="black [3]" strokeweight=".25pt">
                  <v:shadow color="silver"/>
                </v:line>
                <v:line id="Line 7" o:spid="_x0000_s1031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0AB62B7B" wp14:editId="09AEB45A">
                <wp:simplePos x="0" y="0"/>
                <wp:positionH relativeFrom="column">
                  <wp:posOffset>4568825</wp:posOffset>
                </wp:positionH>
                <wp:positionV relativeFrom="paragraph">
                  <wp:posOffset>3837305</wp:posOffset>
                </wp:positionV>
                <wp:extent cx="5266690" cy="417195"/>
                <wp:effectExtent l="0" t="0" r="0" b="190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8238DB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62B7B" id="Text Box 36" o:spid="_x0000_s1032" type="#_x0000_t202" style="position:absolute;margin-left:359.75pt;margin-top:302.15pt;width:414.7pt;height:32.8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" filled="f" stroked="f" strokecolor="blue" strokeweight="0" insetpen="t">
                <v:textbox inset="2.85pt,2.85pt,2.85pt,2.85pt">
                  <w:txbxContent>
                    <w:p w14:paraId="408238DB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0E4989AF" wp14:editId="3633BFC3">
                <wp:simplePos x="0" y="0"/>
                <wp:positionH relativeFrom="column">
                  <wp:posOffset>4670747</wp:posOffset>
                </wp:positionH>
                <wp:positionV relativeFrom="paragraph">
                  <wp:posOffset>4974590</wp:posOffset>
                </wp:positionV>
                <wp:extent cx="5064125" cy="0"/>
                <wp:effectExtent l="0" t="0" r="22225" b="190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85D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367.8pt;margin-top:391.7pt;width:398.75pt;height:0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" strokecolor="black [1]">
                <v:shadow color="silver"/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A5076BA" wp14:editId="7BE7A412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39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87DA0" id="Group 38" o:spid="_x0000_s1026" style="position:absolute;margin-left:55.8pt;margin-top:48.85pt;width:272.45pt;height:202.35pt;z-index:251671552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" strokecolor="blue" strokeweight="1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008E32F7" wp14:editId="6A45DAE9">
                <wp:simplePos x="0" y="0"/>
                <wp:positionH relativeFrom="column">
                  <wp:posOffset>4305869</wp:posOffset>
                </wp:positionH>
                <wp:positionV relativeFrom="paragraph">
                  <wp:posOffset>170597</wp:posOffset>
                </wp:positionV>
                <wp:extent cx="5514340" cy="749565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831F0C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Lions Club of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138807954"/>
                                <w:showingPlcHdr/>
                              </w:sdtPr>
                              <w:sdtEndPr/>
                              <w:sdtContent>
                                <w:permStart w:id="1457789728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457789728"/>
                              </w:sdtContent>
                            </w:sdt>
                          </w:p>
                          <w:p w14:paraId="0B4AEB3A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499974708"/>
                                <w:showingPlcHdr/>
                              </w:sdtPr>
                              <w:sdtEndPr/>
                              <w:sdtContent>
                                <w:permStart w:id="1738958456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738958456"/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E32F7" id="Text Box 42" o:spid="_x0000_s1033" type="#_x0000_t202" style="position:absolute;margin-left:339.05pt;margin-top:13.45pt;width:434.2pt;height:59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" filled="f" stroked="f" strokecolor="blue" insetpen="t">
                <v:textbox inset="2.88pt,2.88pt,2.88pt,2.88pt">
                  <w:txbxContent>
                    <w:p w14:paraId="52831F0C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Lions Club of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138807954"/>
                          <w:showingPlcHdr/>
                        </w:sdtPr>
                        <w:sdtEndPr/>
                        <w:sdtContent>
                          <w:permStart w:id="1457789728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457789728"/>
                        </w:sdtContent>
                      </w:sdt>
                    </w:p>
                    <w:p w14:paraId="0B4AEB3A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499974708"/>
                          <w:showingPlcHdr/>
                        </w:sdtPr>
                        <w:sdtEndPr/>
                        <w:sdtContent>
                          <w:permStart w:id="1738958456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738958456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79744" behindDoc="0" locked="0" layoutInCell="1" allowOverlap="1" wp14:anchorId="14EC0ACB" wp14:editId="74B1173D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08D884D2" wp14:editId="756C1C3E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4A77F8" w14:textId="77777777" w:rsidR="00A71A86" w:rsidRPr="00251643" w:rsidRDefault="00A71A86" w:rsidP="00A71A86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proofErr w:type="spellStart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Arvee</w:t>
                            </w:r>
                            <w:proofErr w:type="spellEnd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884D2" id="Text Box 43" o:spid="_x0000_s1034" type="#_x0000_t202" style="position:absolute;margin-left:-1.85pt;margin-top:488.25pt;width:287.25pt;height:57.1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7Fd4wEAALY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" filled="f" stroked="f" strokecolor="blue" insetpen="t">
                <v:textbox inset="2.88pt,2.88pt,2.88pt,2.88pt">
                  <w:txbxContent>
                    <w:p w14:paraId="1F4A77F8" w14:textId="77777777" w:rsidR="00A71A86" w:rsidRPr="00251643" w:rsidRDefault="00A71A86" w:rsidP="00A71A86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4F8459F4" wp14:editId="237BC0FB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05572" id="Straight Arrow Connector 44" o:spid="_x0000_s1026" type="#_x0000_t32" style="position:absolute;margin-left:354.2pt;margin-top:381.2pt;width:398.75pt;height:0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" strokecolor="black [1]">
                <v:shadow color="silver"/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5DA720C4" wp14:editId="6FA0F942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26ED4C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720C4" id="Text Box 45" o:spid="_x0000_s1035" type="#_x0000_t202" style="position:absolute;margin-left:346.25pt;margin-top:291.65pt;width:414.7pt;height:32.8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" filled="f" stroked="f" strokecolor="blue" strokeweight="0" insetpen="t">
                <v:textbox inset="2.85pt,2.85pt,2.85pt,2.85pt">
                  <w:txbxContent>
                    <w:p w14:paraId="3726ED4C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875510" wp14:editId="1BD6F280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4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4C8265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4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71B20B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49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875510" id="Group 46" o:spid="_x0000_s1036" style="position:absolute;margin-left:394.4pt;margin-top:488.2pt;width:323.1pt;height:28.85pt;z-index:25167564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">
                <v:shape id="Text Box 18" o:spid="_x0000_s1037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6A4C8265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38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" filled="f" stroked="f" strokecolor="blue" strokeweight="0" insetpen="t">
                  <v:textbox inset="2.85pt,2.85pt,2.85pt,2.85pt">
                    <w:txbxContent>
                      <w:p w14:paraId="0E71B20B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39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" strokecolor="black [3]" strokeweight=".25pt">
                  <v:shadow color="silver"/>
                </v:line>
                <v:line id="Line 21" o:spid="_x0000_s1040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" strokecolor="black [1]" strokeweight=".25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021C802" wp14:editId="4B02AE59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5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6ABCEC" w14:textId="77777777" w:rsidR="00A71A86" w:rsidRPr="007F72D0" w:rsidRDefault="00A71A86" w:rsidP="00A71A86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1C802" id="Group 51" o:spid="_x0000_s1041" style="position:absolute;margin-left:135.1pt;margin-top:88.95pt;width:635.25pt;height:50.8pt;z-index:251676672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">
                <v:rect id="Rectangle 10" o:spid="_x0000_s1042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43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44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276ABCEC" w14:textId="77777777" w:rsidR="00A71A86" w:rsidRPr="007F72D0" w:rsidRDefault="00A71A86" w:rsidP="00A71A86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1" locked="0" layoutInCell="1" allowOverlap="1" wp14:anchorId="40E759F5" wp14:editId="0672ECBD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A5B80" id="Rectangle 55" o:spid="_x0000_s1026" style="position:absolute;margin-left:-1.9pt;margin-top:-.3pt;width:338.7pt;height:232.95pt;z-index:-251637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  <w:r>
        <w:br w:type="page"/>
      </w:r>
    </w:p>
    <w:p w14:paraId="4C772707" w14:textId="77777777" w:rsidR="009520E3" w:rsidRPr="0029615C" w:rsidRDefault="00A71A86" w:rsidP="0029615C">
      <w:pPr>
        <w:spacing w:after="200" w:line="276" w:lineRule="auto"/>
        <w:rPr>
          <w:rStyle w:val="StudentName"/>
          <w:rFonts w:ascii="Garamond" w:hAnsi="Garamond"/>
          <w:color w:val="0000FF"/>
          <w:sz w:val="36"/>
        </w:rPr>
      </w:pP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01F0D53F" wp14:editId="0F318969">
                <wp:simplePos x="0" y="0"/>
                <wp:positionH relativeFrom="column">
                  <wp:posOffset>4458335</wp:posOffset>
                </wp:positionH>
                <wp:positionV relativeFrom="paragraph">
                  <wp:posOffset>2056765</wp:posOffset>
                </wp:positionV>
                <wp:extent cx="5425440" cy="1195705"/>
                <wp:effectExtent l="635" t="0" r="3175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200A75" w14:textId="77777777" w:rsidR="00A71A86" w:rsidRDefault="00A71A86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Runner Up</w:t>
                            </w:r>
                          </w:p>
                          <w:sdt>
                            <w:sdtPr>
                              <w:rPr>
                                <w:rStyle w:val="SchoolName"/>
                              </w:rPr>
                              <w:alias w:val="school name"/>
                              <w:tag w:val="school name"/>
                              <w:id w:val="134689473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1217099899" w:edGrp="everyone" w:displacedByCustomXml="prev"/>
                              <w:p w14:paraId="593E0098" w14:textId="77777777" w:rsidR="00A71A86" w:rsidRDefault="00A71A86" w:rsidP="00A71A86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366BED">
                                  <w:rPr>
                                    <w:rStyle w:val="SchoolName"/>
                                  </w:rPr>
                                  <w:t>Click here to enter text.</w:t>
                                </w:r>
                              </w:p>
                              <w:permEnd w:id="1217099899" w:displacedByCustomXml="next"/>
                            </w:sdtContent>
                          </w:sdt>
                          <w:sdt>
                            <w:sdtPr>
                              <w:rPr>
                                <w:rStyle w:val="YearLevel"/>
                              </w:rPr>
                              <w:alias w:val="year level"/>
                              <w:tag w:val="year level"/>
                              <w:id w:val="1734283500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 w:val="0"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1117469053" w:edGrp="everyone" w:displacedByCustomXml="prev"/>
                              <w:p w14:paraId="3AA9BC1C" w14:textId="77777777" w:rsidR="00A71A86" w:rsidRPr="00543883" w:rsidRDefault="00A71A86" w:rsidP="00A71A86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1117469053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0D53F" id="Text Box 57" o:spid="_x0000_s1045" type="#_x0000_t202" style="position:absolute;margin-left:351.05pt;margin-top:161.95pt;width:427.2pt;height:94.15pt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" filled="f" stroked="f" strokecolor="blue" strokeweight="0" insetpen="t">
                <v:textbox inset="2.85pt,2.85pt,2.85pt,2.85pt">
                  <w:txbxContent>
                    <w:p w14:paraId="25200A75" w14:textId="77777777" w:rsidR="00A71A86" w:rsidRDefault="00A71A86" w:rsidP="00A71A86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Runner Up</w:t>
                      </w:r>
                    </w:p>
                    <w:sdt>
                      <w:sdtPr>
                        <w:rPr>
                          <w:rStyle w:val="SchoolName"/>
                        </w:rPr>
                        <w:alias w:val="school name"/>
                        <w:tag w:val="school name"/>
                        <w:id w:val="134689473"/>
                        <w:showingPlcHdr/>
                        <w:text/>
                      </w:sdtPr>
                      <w:sdtEndPr>
                        <w:rPr>
                          <w:rStyle w:val="DefaultParagraphFont"/>
                          <w:i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1217099899" w:edGrp="everyone" w:displacedByCustomXml="prev"/>
                        <w:p w14:paraId="593E0098" w14:textId="77777777" w:rsidR="00A71A86" w:rsidRDefault="00A71A86" w:rsidP="00A71A86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366BED">
                            <w:rPr>
                              <w:rStyle w:val="SchoolName"/>
                            </w:rPr>
                            <w:t>Click here to enter text.</w:t>
                          </w:r>
                        </w:p>
                        <w:permEnd w:id="1217099899" w:displacedByCustomXml="next"/>
                      </w:sdtContent>
                    </w:sdt>
                    <w:sdt>
                      <w:sdtPr>
                        <w:rPr>
                          <w:rStyle w:val="YearLevel"/>
                        </w:rPr>
                        <w:alias w:val="year level"/>
                        <w:tag w:val="year level"/>
                        <w:id w:val="1734283500"/>
                        <w:showingPlcHdr/>
                        <w:text/>
                      </w:sdtPr>
                      <w:sdtEndPr>
                        <w:rPr>
                          <w:rStyle w:val="DefaultParagraphFont"/>
                          <w:i w:val="0"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1117469053" w:edGrp="everyone" w:displacedByCustomXml="prev"/>
                        <w:p w14:paraId="3AA9BC1C" w14:textId="77777777" w:rsidR="00A71A86" w:rsidRPr="00543883" w:rsidRDefault="00A71A86" w:rsidP="00A71A86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1117469053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7A714B79" wp14:editId="676958FD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AB1F6" id="Rectangle 58" o:spid="_x0000_s1026" style="position:absolute;margin-left:351pt;margin-top:243.75pt;width:425.6pt;height:280.6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INAYSz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F87E1D0" wp14:editId="2AEEC4BA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6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68672F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CD8927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2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7E1D0" id="Group 59" o:spid="_x0000_s1046" style="position:absolute;margin-left:405.55pt;margin-top:498.7pt;width:323.1pt;height:28.85pt;z-index:251697152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">
                <v:shape id="Text Box 4" o:spid="_x0000_s1047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" filled="f" stroked="f" strokecolor="blue" strokeweight="0" insetpen="t">
                  <v:textbox inset="2.85pt,2.85pt,2.85pt,2.85pt">
                    <w:txbxContent>
                      <w:p w14:paraId="1768672F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48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2ECD8927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6" o:spid="_x0000_s1049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" strokecolor="black [3]" strokeweight=".25pt">
                  <v:shadow color="silver"/>
                </v:line>
                <v:line id="Line 7" o:spid="_x0000_s1050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24FDD715" wp14:editId="39310D5B">
                <wp:simplePos x="0" y="0"/>
                <wp:positionH relativeFrom="column">
                  <wp:posOffset>4568825</wp:posOffset>
                </wp:positionH>
                <wp:positionV relativeFrom="paragraph">
                  <wp:posOffset>3837305</wp:posOffset>
                </wp:positionV>
                <wp:extent cx="5266690" cy="417195"/>
                <wp:effectExtent l="0" t="0" r="0" b="190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4DEA78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DD715" id="Text Box 64" o:spid="_x0000_s1051" type="#_x0000_t202" style="position:absolute;margin-left:359.75pt;margin-top:302.15pt;width:414.7pt;height:32.85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" filled="f" stroked="f" strokecolor="blue" strokeweight="0" insetpen="t">
                <v:textbox inset="2.85pt,2.85pt,2.85pt,2.85pt">
                  <w:txbxContent>
                    <w:p w14:paraId="6A4DEA78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29DA35E6" wp14:editId="33528A3A">
                <wp:simplePos x="0" y="0"/>
                <wp:positionH relativeFrom="column">
                  <wp:posOffset>4670747</wp:posOffset>
                </wp:positionH>
                <wp:positionV relativeFrom="paragraph">
                  <wp:posOffset>4974590</wp:posOffset>
                </wp:positionV>
                <wp:extent cx="5064125" cy="0"/>
                <wp:effectExtent l="0" t="0" r="22225" b="19050"/>
                <wp:wrapNone/>
                <wp:docPr id="65" name="Straight Arrow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FE0FA" id="Straight Arrow Connector 65" o:spid="_x0000_s1026" type="#_x0000_t32" style="position:absolute;margin-left:367.8pt;margin-top:391.7pt;width:398.75pt;height:0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" strokecolor="black [1]">
                <v:shadow color="silver"/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08DAC77" wp14:editId="561DF917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67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3C752" id="Group 66" o:spid="_x0000_s1026" style="position:absolute;margin-left:55.8pt;margin-top:48.85pt;width:272.45pt;height:202.35pt;z-index:251686912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" strokecolor="blue" strokeweight="1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56E9D979" wp14:editId="6448CE65">
                <wp:simplePos x="0" y="0"/>
                <wp:positionH relativeFrom="column">
                  <wp:posOffset>4305869</wp:posOffset>
                </wp:positionH>
                <wp:positionV relativeFrom="paragraph">
                  <wp:posOffset>170597</wp:posOffset>
                </wp:positionV>
                <wp:extent cx="5514340" cy="749565"/>
                <wp:effectExtent l="0" t="0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D4C3E0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Lions Club of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2027521541"/>
                                <w:showingPlcHdr/>
                              </w:sdtPr>
                              <w:sdtEndPr/>
                              <w:sdtContent>
                                <w:permStart w:id="1987581932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987581932"/>
                              </w:sdtContent>
                            </w:sdt>
                          </w:p>
                          <w:p w14:paraId="296B38A0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870146504"/>
                                <w:showingPlcHdr/>
                              </w:sdtPr>
                              <w:sdtEndPr/>
                              <w:sdtContent>
                                <w:permStart w:id="394417034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394417034"/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9D979" id="Text Box 70" o:spid="_x0000_s1052" type="#_x0000_t202" style="position:absolute;margin-left:339.05pt;margin-top:13.45pt;width:434.2pt;height:59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" filled="f" stroked="f" strokecolor="blue" insetpen="t">
                <v:textbox inset="2.88pt,2.88pt,2.88pt,2.88pt">
                  <w:txbxContent>
                    <w:p w14:paraId="1CD4C3E0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Lions Club of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2027521541"/>
                          <w:showingPlcHdr/>
                        </w:sdtPr>
                        <w:sdtEndPr/>
                        <w:sdtContent>
                          <w:permStart w:id="1987581932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987581932"/>
                        </w:sdtContent>
                      </w:sdt>
                    </w:p>
                    <w:p w14:paraId="296B38A0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870146504"/>
                          <w:showingPlcHdr/>
                        </w:sdtPr>
                        <w:sdtEndPr/>
                        <w:sdtContent>
                          <w:permStart w:id="394417034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394417034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95104" behindDoc="0" locked="0" layoutInCell="1" allowOverlap="1" wp14:anchorId="5822F7EB" wp14:editId="1D021A21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6D52A918" wp14:editId="172DED71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C2330D" w14:textId="77777777" w:rsidR="00A71A86" w:rsidRPr="00251643" w:rsidRDefault="00A71A86" w:rsidP="00A71A86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proofErr w:type="spellStart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Arvee</w:t>
                            </w:r>
                            <w:proofErr w:type="spellEnd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2A918" id="Text Box 71" o:spid="_x0000_s1053" type="#_x0000_t202" style="position:absolute;margin-left:-1.85pt;margin-top:488.25pt;width:287.25pt;height:57.15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S85AEAALc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" filled="f" stroked="f" strokecolor="blue" insetpen="t">
                <v:textbox inset="2.88pt,2.88pt,2.88pt,2.88pt">
                  <w:txbxContent>
                    <w:p w14:paraId="61C2330D" w14:textId="77777777" w:rsidR="00A71A86" w:rsidRPr="00251643" w:rsidRDefault="00A71A86" w:rsidP="00A71A86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57FAB4EF" wp14:editId="47FC0718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72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45D89" id="Straight Arrow Connector 72" o:spid="_x0000_s1026" type="#_x0000_t32" style="position:absolute;margin-left:354.2pt;margin-top:381.2pt;width:398.75pt;height:0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" strokecolor="black [1]">
                <v:shadow color="silver"/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2AA90E7E" wp14:editId="329DCB65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7DCF5E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90E7E" id="Text Box 73" o:spid="_x0000_s1054" type="#_x0000_t202" style="position:absolute;margin-left:346.25pt;margin-top:291.65pt;width:414.7pt;height:32.8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" filled="f" stroked="f" strokecolor="blue" strokeweight="0" insetpen="t">
                <v:textbox inset="2.85pt,2.85pt,2.85pt,2.85pt">
                  <w:txbxContent>
                    <w:p w14:paraId="527DCF5E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A90B070" wp14:editId="4BCDB538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7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4EFBB8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563B17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7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0B070" id="Group 74" o:spid="_x0000_s1055" style="position:absolute;margin-left:394.4pt;margin-top:488.2pt;width:323.1pt;height:28.85pt;z-index:25169100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">
                <v:shape id="Text Box 18" o:spid="_x0000_s1056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0D4EFBB8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57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7D563B17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58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" strokecolor="black [3]" strokeweight=".25pt">
                  <v:shadow color="silver"/>
                </v:line>
                <v:line id="Line 21" o:spid="_x0000_s1059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" strokecolor="black [1]" strokeweight=".25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DADFAD7" wp14:editId="067CC740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8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DD6A96" w14:textId="77777777" w:rsidR="00A71A86" w:rsidRPr="007F72D0" w:rsidRDefault="00A71A86" w:rsidP="00A71A86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DFAD7" id="Group 79" o:spid="_x0000_s1060" style="position:absolute;margin-left:135.1pt;margin-top:88.95pt;width:635.25pt;height:50.8pt;z-index:251692032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">
                <v:rect id="Rectangle 10" o:spid="_x0000_s1061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62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63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79DD6A96" w14:textId="77777777" w:rsidR="00A71A86" w:rsidRPr="007F72D0" w:rsidRDefault="00A71A86" w:rsidP="00A71A86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4080" behindDoc="1" locked="0" layoutInCell="1" allowOverlap="1" wp14:anchorId="7BF49E1D" wp14:editId="7262C3C1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5A6D9" id="Rectangle 83" o:spid="_x0000_s1026" style="position:absolute;margin-left:-1.9pt;margin-top:-.3pt;width:338.7pt;height:232.95pt;z-index:-251622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  <w:r>
        <w:br w:type="page"/>
      </w:r>
      <w:r w:rsidR="00235EA4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51FCC1D1" wp14:editId="68A44EC2">
                <wp:simplePos x="0" y="0"/>
                <wp:positionH relativeFrom="column">
                  <wp:posOffset>4455994</wp:posOffset>
                </wp:positionH>
                <wp:positionV relativeFrom="paragraph">
                  <wp:posOffset>3841845</wp:posOffset>
                </wp:positionV>
                <wp:extent cx="5375872" cy="210121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872" cy="210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04819D" w14:textId="77777777" w:rsidR="0093148E" w:rsidRDefault="0093148E" w:rsidP="0029615C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  <w:p w14:paraId="5FED5F11" w14:textId="77777777" w:rsidR="00235EA4" w:rsidRPr="0029615C" w:rsidRDefault="00235EA4" w:rsidP="0093148E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064F2E8" w14:textId="77777777" w:rsidR="00235EA4" w:rsidRPr="0029615C" w:rsidRDefault="00235EA4" w:rsidP="0093148E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sdt>
                            <w:sdtPr>
                              <w:rPr>
                                <w:rStyle w:val="StudentName"/>
                              </w:rPr>
                              <w:alias w:val="Student Name"/>
                              <w:tag w:val="Student Name"/>
                              <w:id w:val="-858039775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rFonts w:ascii="Garamond" w:hAnsi="Garamond"/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sdtEndPr>
                            <w:sdtContent>
                              <w:permStart w:id="7417691" w:edGrp="everyone" w:displacedByCustomXml="prev"/>
                              <w:p w14:paraId="2BC77F0E" w14:textId="77777777" w:rsidR="00235EA4" w:rsidRDefault="00235EA4" w:rsidP="0093148E">
                                <w:pPr>
                                  <w:pStyle w:val="msobodytext4"/>
                                  <w:widowControl w:val="0"/>
                                  <w:jc w:val="center"/>
                                  <w:rPr>
                                    <w:color w:val="000000"/>
                                    <w:sz w:val="40"/>
                                    <w:szCs w:val="40"/>
                                    <w:lang w:val="en-US"/>
                                    <w14:ligatures w14:val="none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7417691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CC1D1" id="Text Box 10" o:spid="_x0000_s1064" type="#_x0000_t202" style="position:absolute;margin-left:350.85pt;margin-top:302.5pt;width:423.3pt;height:165.4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" filled="f" stroked="f" strokecolor="blue" strokeweight="0" insetpen="t">
                <v:textbox inset="2.85pt,2.85pt,2.85pt,2.85pt">
                  <w:txbxContent>
                    <w:p w14:paraId="7804819D" w14:textId="77777777" w:rsidR="0093148E" w:rsidRDefault="0093148E" w:rsidP="0029615C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  <w:p w14:paraId="5FED5F11" w14:textId="77777777" w:rsidR="00235EA4" w:rsidRPr="0029615C" w:rsidRDefault="00235EA4" w:rsidP="0093148E">
                      <w:pPr>
                        <w:pStyle w:val="msobodytext4"/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064F2E8" w14:textId="77777777" w:rsidR="00235EA4" w:rsidRPr="0029615C" w:rsidRDefault="00235EA4" w:rsidP="0093148E">
                      <w:pPr>
                        <w:pStyle w:val="msobodytext4"/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sdt>
                      <w:sdtPr>
                        <w:rPr>
                          <w:rStyle w:val="StudentName"/>
                        </w:rPr>
                        <w:alias w:val="Student Name"/>
                        <w:tag w:val="Student Name"/>
                        <w:id w:val="-858039775"/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="Garamond" w:hAnsi="Garamond"/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sdtEndPr>
                      <w:sdtContent>
                        <w:permStart w:id="7417691" w:edGrp="everyone" w:displacedByCustomXml="prev"/>
                        <w:p w14:paraId="2BC77F0E" w14:textId="77777777" w:rsidR="00235EA4" w:rsidRDefault="00235EA4" w:rsidP="0093148E">
                          <w:pPr>
                            <w:pStyle w:val="msobodytext4"/>
                            <w:widowControl w:val="0"/>
                            <w:jc w:val="center"/>
                            <w:rPr>
                              <w:color w:val="000000"/>
                              <w:sz w:val="40"/>
                              <w:szCs w:val="40"/>
                              <w:lang w:val="en-US"/>
                              <w14:ligatures w14:val="none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7417691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026E4E88" wp14:editId="5CC77A04">
                <wp:simplePos x="0" y="0"/>
                <wp:positionH relativeFrom="column">
                  <wp:posOffset>4458335</wp:posOffset>
                </wp:positionH>
                <wp:positionV relativeFrom="paragraph">
                  <wp:posOffset>2056765</wp:posOffset>
                </wp:positionV>
                <wp:extent cx="5425440" cy="1195705"/>
                <wp:effectExtent l="635" t="0" r="317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D64372" w14:textId="77777777" w:rsidR="0099630D" w:rsidRDefault="00235EA4" w:rsidP="0099630D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School Final Participant</w:t>
                            </w:r>
                          </w:p>
                          <w:sdt>
                            <w:sdtPr>
                              <w:rPr>
                                <w:rStyle w:val="SchoolName"/>
                              </w:rPr>
                              <w:alias w:val="school name"/>
                              <w:tag w:val="school name"/>
                              <w:id w:val="-1310403846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783172906" w:edGrp="everyone" w:displacedByCustomXml="prev"/>
                              <w:p w14:paraId="29E633AC" w14:textId="77777777" w:rsidR="00366BED" w:rsidRDefault="00366BED" w:rsidP="0099630D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29615C">
                                  <w:rPr>
                                    <w:rStyle w:val="SchoolName"/>
                                  </w:rPr>
                                  <w:t>Click here to enter text.</w:t>
                                </w:r>
                              </w:p>
                              <w:permEnd w:id="783172906" w:displacedByCustomXml="next"/>
                            </w:sdtContent>
                          </w:sdt>
                          <w:sdt>
                            <w:sdtPr>
                              <w:rPr>
                                <w:rStyle w:val="YearLevel"/>
                              </w:rPr>
                              <w:alias w:val="year level"/>
                              <w:tag w:val="year level"/>
                              <w:id w:val="-1500179386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 w:val="0"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1876563101" w:edGrp="everyone" w:displacedByCustomXml="prev"/>
                              <w:p w14:paraId="7F591D5B" w14:textId="77777777" w:rsidR="0099630D" w:rsidRPr="00543883" w:rsidRDefault="0099630D" w:rsidP="0099630D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1876563101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E4E88" id="Text Box 29" o:spid="_x0000_s1065" type="#_x0000_t202" style="position:absolute;margin-left:351.05pt;margin-top:161.95pt;width:427.2pt;height:94.1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" filled="f" stroked="f" strokecolor="blue" strokeweight="0" insetpen="t">
                <v:textbox inset="2.85pt,2.85pt,2.85pt,2.85pt">
                  <w:txbxContent>
                    <w:p w14:paraId="0FD64372" w14:textId="77777777" w:rsidR="0099630D" w:rsidRDefault="00235EA4" w:rsidP="0099630D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School Final Participant</w:t>
                      </w:r>
                    </w:p>
                    <w:sdt>
                      <w:sdtPr>
                        <w:rPr>
                          <w:rStyle w:val="SchoolName"/>
                        </w:rPr>
                        <w:alias w:val="school name"/>
                        <w:tag w:val="school name"/>
                        <w:id w:val="-1310403846"/>
                        <w:showingPlcHdr/>
                        <w:text/>
                      </w:sdtPr>
                      <w:sdtEndPr>
                        <w:rPr>
                          <w:rStyle w:val="DefaultParagraphFont"/>
                          <w:i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783172906" w:edGrp="everyone" w:displacedByCustomXml="prev"/>
                        <w:p w14:paraId="29E633AC" w14:textId="77777777" w:rsidR="00366BED" w:rsidRDefault="00366BED" w:rsidP="0099630D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29615C">
                            <w:rPr>
                              <w:rStyle w:val="SchoolName"/>
                            </w:rPr>
                            <w:t>Click here to enter text.</w:t>
                          </w:r>
                        </w:p>
                        <w:permEnd w:id="783172906" w:displacedByCustomXml="next"/>
                      </w:sdtContent>
                    </w:sdt>
                    <w:sdt>
                      <w:sdtPr>
                        <w:rPr>
                          <w:rStyle w:val="YearLevel"/>
                        </w:rPr>
                        <w:alias w:val="year level"/>
                        <w:tag w:val="year level"/>
                        <w:id w:val="-1500179386"/>
                        <w:showingPlcHdr/>
                        <w:text/>
                      </w:sdtPr>
                      <w:sdtEndPr>
                        <w:rPr>
                          <w:rStyle w:val="DefaultParagraphFont"/>
                          <w:i w:val="0"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1876563101" w:edGrp="everyone" w:displacedByCustomXml="prev"/>
                        <w:p w14:paraId="7F591D5B" w14:textId="77777777" w:rsidR="0099630D" w:rsidRPr="00543883" w:rsidRDefault="0099630D" w:rsidP="0099630D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1876563101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BA0D7A6" wp14:editId="147DF73D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E913" id="Rectangle 20" o:spid="_x0000_s1026" style="position:absolute;margin-left:351pt;margin-top:243.75pt;width:425.6pt;height:280.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INAYSz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F82A36C" wp14:editId="11C42BEC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2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34B0A8" w14:textId="77777777" w:rsidR="0093148E" w:rsidRDefault="0093148E" w:rsidP="0093148E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865446" w14:textId="77777777" w:rsidR="0093148E" w:rsidRDefault="0093148E" w:rsidP="0093148E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6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2A36C" id="Group 11" o:spid="_x0000_s1066" style="position:absolute;margin-left:405.55pt;margin-top:498.7pt;width:323.1pt;height:28.85pt;z-index:25166540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">
                <v:shape id="Text Box 4" o:spid="_x0000_s1067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5034B0A8" w14:textId="77777777" w:rsidR="0093148E" w:rsidRDefault="0093148E" w:rsidP="0093148E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68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4F865446" w14:textId="77777777" w:rsidR="0093148E" w:rsidRDefault="0093148E" w:rsidP="0093148E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6" o:spid="_x0000_s1069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" strokecolor="black [3]" strokeweight=".25pt">
                  <v:shadow color="silver"/>
                </v:line>
                <v:line id="Line 7" o:spid="_x0000_s1070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 w:rsidR="007F72D0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DD5AD5D" wp14:editId="79689E33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17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3F009" id="Group 16" o:spid="_x0000_s1026" style="position:absolute;margin-left:55.8pt;margin-top:48.85pt;width:272.45pt;height:202.35pt;z-index:251653120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" strokecolor="blue" strokeweight="1pt">
                  <v:shadow color="silver"/>
                </v:line>
              </v:group>
            </w:pict>
          </mc:Fallback>
        </mc:AlternateContent>
      </w:r>
      <w:r w:rsidR="007F72D0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3D8A0D6D" wp14:editId="7431F506">
                <wp:simplePos x="0" y="0"/>
                <wp:positionH relativeFrom="column">
                  <wp:posOffset>4305869</wp:posOffset>
                </wp:positionH>
                <wp:positionV relativeFrom="paragraph">
                  <wp:posOffset>170597</wp:posOffset>
                </wp:positionV>
                <wp:extent cx="5514340" cy="74956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73522E" w14:textId="77777777" w:rsidR="00251643" w:rsidRDefault="00251643" w:rsidP="00251643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Lions Club of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1093515579"/>
                                <w:showingPlcHdr/>
                              </w:sdtPr>
                              <w:sdtEndPr/>
                              <w:sdtContent>
                                <w:permStart w:id="729303606" w:edGrp="everyone"/>
                                <w:r w:rsidR="0093148E"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729303606"/>
                              </w:sdtContent>
                            </w:sdt>
                          </w:p>
                          <w:p w14:paraId="0D24706D" w14:textId="77777777" w:rsidR="007F72D0" w:rsidRDefault="007F72D0" w:rsidP="00251643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1433483248"/>
                                <w:showingPlcHdr/>
                              </w:sdtPr>
                              <w:sdtEndPr/>
                              <w:sdtContent>
                                <w:permStart w:id="1409971529" w:edGrp="everyone"/>
                                <w:r w:rsidR="0093148E"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409971529"/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A0D6D" id="Text Box 22" o:spid="_x0000_s1071" type="#_x0000_t202" style="position:absolute;margin-left:339.05pt;margin-top:13.45pt;width:434.2pt;height:59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" filled="f" stroked="f" strokecolor="blue" insetpen="t">
                <v:textbox inset="2.88pt,2.88pt,2.88pt,2.88pt">
                  <w:txbxContent>
                    <w:p w14:paraId="3273522E" w14:textId="77777777" w:rsidR="00251643" w:rsidRDefault="00251643" w:rsidP="00251643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Lions Club of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1093515579"/>
                          <w:showingPlcHdr/>
                        </w:sdtPr>
                        <w:sdtEndPr/>
                        <w:sdtContent>
                          <w:permStart w:id="729303606" w:edGrp="everyone"/>
                          <w:r w:rsidR="0093148E"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729303606"/>
                        </w:sdtContent>
                      </w:sdt>
                    </w:p>
                    <w:p w14:paraId="0D24706D" w14:textId="77777777" w:rsidR="007F72D0" w:rsidRDefault="007F72D0" w:rsidP="00251643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1433483248"/>
                          <w:showingPlcHdr/>
                        </w:sdtPr>
                        <w:sdtEndPr/>
                        <w:sdtContent>
                          <w:permStart w:id="1409971529" w:edGrp="everyone"/>
                          <w:r w:rsidR="0093148E"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409971529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3B91CCA2" wp14:editId="52BC4DD1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728A799" wp14:editId="0DB24BE9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F5ABCA" w14:textId="77777777" w:rsidR="00251643" w:rsidRPr="00251643" w:rsidRDefault="00251643" w:rsidP="00251643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proofErr w:type="spellStart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Arvee</w:t>
                            </w:r>
                            <w:proofErr w:type="spellEnd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8A799" id="Text Box 8" o:spid="_x0000_s1072" type="#_x0000_t202" style="position:absolute;margin-left:-1.85pt;margin-top:488.25pt;width:287.25pt;height:57.1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Usd5AEAALc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" filled="f" stroked="f" strokecolor="blue" insetpen="t">
                <v:textbox inset="2.88pt,2.88pt,2.88pt,2.88pt">
                  <w:txbxContent>
                    <w:p w14:paraId="0DF5ABCA" w14:textId="77777777" w:rsidR="00251643" w:rsidRPr="00251643" w:rsidRDefault="00251643" w:rsidP="00251643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0C16ED62" wp14:editId="669D83DE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5926E" id="Straight Arrow Connector 1" o:spid="_x0000_s1026" type="#_x0000_t32" style="position:absolute;margin-left:354.2pt;margin-top:381.2pt;width:398.75pt;height:0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" strokecolor="black [1]">
                <v:shadow color="silver"/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43D8CF7D" wp14:editId="6F9CC134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E99FFF" w14:textId="77777777" w:rsidR="00251643" w:rsidRDefault="00251643" w:rsidP="0025164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8CF7D" id="Text Box 2" o:spid="_x0000_s1073" type="#_x0000_t202" style="position:absolute;margin-left:346.25pt;margin-top:291.65pt;width:414.7pt;height:32.8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" filled="f" stroked="f" strokecolor="blue" strokeweight="0" insetpen="t">
                <v:textbox inset="2.85pt,2.85pt,2.85pt,2.85pt">
                  <w:txbxContent>
                    <w:p w14:paraId="47E99FFF" w14:textId="77777777" w:rsidR="00251643" w:rsidRDefault="00251643" w:rsidP="00251643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BACDD13" wp14:editId="61AA2566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E3C48" w14:textId="77777777" w:rsidR="00251643" w:rsidRDefault="00251643" w:rsidP="00251643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679232" w14:textId="77777777" w:rsidR="00251643" w:rsidRDefault="00251643" w:rsidP="00251643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CDD13" id="Group 3" o:spid="_x0000_s1074" style="position:absolute;margin-left:394.4pt;margin-top:488.2pt;width:323.1pt;height:28.85pt;z-index:251657216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">
                <v:shape id="Text Box 18" o:spid="_x0000_s1075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207E3C48" w14:textId="77777777" w:rsidR="00251643" w:rsidRDefault="00251643" w:rsidP="00251643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76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6C679232" w14:textId="77777777" w:rsidR="00251643" w:rsidRDefault="00251643" w:rsidP="00251643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77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" strokecolor="black [3]" strokeweight=".25pt">
                  <v:shadow color="silver"/>
                </v:line>
                <v:line id="Line 21" o:spid="_x0000_s1078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" strokecolor="black [1]" strokeweight=".25pt">
                  <v:shadow color="silver"/>
                </v:line>
              </v:group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69B1DD" wp14:editId="0CD95623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5F2FB0" w14:textId="77777777" w:rsidR="00251643" w:rsidRPr="007F72D0" w:rsidRDefault="00251643" w:rsidP="00251643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9B1DD" id="Group 12" o:spid="_x0000_s1079" style="position:absolute;margin-left:135.1pt;margin-top:88.95pt;width:635.25pt;height:50.8pt;z-index:251658240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">
                <v:rect id="Rectangle 10" o:spid="_x0000_s1080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81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82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" filled="f" stroked="f" strokecolor="blue" strokeweight="0" insetpen="t">
                  <v:textbox inset="2.85pt,2.85pt,2.85pt,2.85pt">
                    <w:txbxContent>
                      <w:p w14:paraId="7E5F2FB0" w14:textId="77777777" w:rsidR="00251643" w:rsidRPr="007F72D0" w:rsidRDefault="00251643" w:rsidP="00251643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1" locked="0" layoutInCell="1" allowOverlap="1" wp14:anchorId="08CA30F2" wp14:editId="4FC4582E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1EE0B" id="Rectangle 21" o:spid="_x0000_s1026" style="position:absolute;margin-left:-1.9pt;margin-top:-.3pt;width:338.7pt;height:232.95pt;z-index:-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</w:p>
    <w:sectPr w:rsidR="009520E3" w:rsidRPr="0029615C" w:rsidSect="002516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oney Script">
    <w:altName w:val="Calibri"/>
    <w:charset w:val="00"/>
    <w:family w:val="auto"/>
    <w:pitch w:val="variable"/>
    <w:sig w:usb0="A0000007" w:usb1="00000000" w:usb2="00000000" w:usb3="00000000" w:csb0="0000011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comment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DF"/>
    <w:rsid w:val="000770AA"/>
    <w:rsid w:val="00235EA4"/>
    <w:rsid w:val="00251643"/>
    <w:rsid w:val="0029615C"/>
    <w:rsid w:val="00366BED"/>
    <w:rsid w:val="00461D33"/>
    <w:rsid w:val="00543883"/>
    <w:rsid w:val="005543B1"/>
    <w:rsid w:val="007F72D0"/>
    <w:rsid w:val="0093148E"/>
    <w:rsid w:val="009520E3"/>
    <w:rsid w:val="0099630D"/>
    <w:rsid w:val="00A71A86"/>
    <w:rsid w:val="00AE43DF"/>
    <w:rsid w:val="00B5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652B6"/>
  <w15:docId w15:val="{167E979D-ED70-47C0-BA5A-D9BD6E4E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43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ccenttext2">
    <w:name w:val="msoaccenttext2"/>
    <w:rsid w:val="00251643"/>
    <w:pPr>
      <w:spacing w:after="0" w:line="240" w:lineRule="auto"/>
    </w:pPr>
    <w:rPr>
      <w:rFonts w:ascii="Garamond" w:eastAsia="Times New Roman" w:hAnsi="Garamond" w:cs="Times New Roman"/>
      <w:color w:val="0000FF"/>
      <w:kern w:val="28"/>
      <w:sz w:val="17"/>
      <w:szCs w:val="17"/>
      <w:lang w:eastAsia="en-AU"/>
      <w14:ligatures w14:val="standard"/>
      <w14:cntxtAlts/>
    </w:rPr>
  </w:style>
  <w:style w:type="paragraph" w:customStyle="1" w:styleId="msobodytext4">
    <w:name w:val="msobodytext4"/>
    <w:rsid w:val="00251643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paragraph" w:styleId="Title">
    <w:name w:val="Title"/>
    <w:link w:val="TitleChar"/>
    <w:uiPriority w:val="10"/>
    <w:qFormat/>
    <w:rsid w:val="00251643"/>
    <w:pPr>
      <w:spacing w:after="0" w:line="240" w:lineRule="auto"/>
      <w:jc w:val="center"/>
    </w:pPr>
    <w:rPr>
      <w:rFonts w:ascii="Gill Sans MT Condensed" w:eastAsia="Times New Roman" w:hAnsi="Gill Sans MT Condensed" w:cs="Times New Roman"/>
      <w:b/>
      <w:bCs/>
      <w:smallCaps/>
      <w:color w:val="FFFFFF"/>
      <w:spacing w:val="160"/>
      <w:kern w:val="28"/>
      <w:sz w:val="44"/>
      <w:szCs w:val="44"/>
      <w:lang w:eastAsia="en-AU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251643"/>
    <w:rPr>
      <w:rFonts w:ascii="Gill Sans MT Condensed" w:eastAsia="Times New Roman" w:hAnsi="Gill Sans MT Condensed" w:cs="Times New Roman"/>
      <w:b/>
      <w:bCs/>
      <w:smallCaps/>
      <w:color w:val="FFFFFF"/>
      <w:spacing w:val="160"/>
      <w:kern w:val="28"/>
      <w:sz w:val="44"/>
      <w:szCs w:val="44"/>
      <w:lang w:eastAsia="en-AU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643"/>
    <w:rPr>
      <w:rFonts w:ascii="Tahoma" w:eastAsia="Times New Roman" w:hAnsi="Tahoma" w:cs="Tahoma"/>
      <w:i/>
      <w:iCs/>
      <w:color w:val="0000FF"/>
      <w:kern w:val="28"/>
      <w:sz w:val="16"/>
      <w:szCs w:val="16"/>
      <w:lang w:eastAsia="en-AU"/>
      <w14:ligatures w14:val="standard"/>
      <w14:cntxtAlts/>
    </w:rPr>
  </w:style>
  <w:style w:type="character" w:styleId="PlaceholderText">
    <w:name w:val="Placeholder Text"/>
    <w:basedOn w:val="DefaultParagraphFont"/>
    <w:uiPriority w:val="99"/>
    <w:semiHidden/>
    <w:rsid w:val="0093148E"/>
    <w:rPr>
      <w:color w:val="808080"/>
    </w:rPr>
  </w:style>
  <w:style w:type="paragraph" w:styleId="BodyText3">
    <w:name w:val="Body Text 3"/>
    <w:link w:val="BodyText3Char"/>
    <w:uiPriority w:val="99"/>
    <w:unhideWhenUsed/>
    <w:rsid w:val="0093148E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rsid w:val="0093148E"/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customStyle="1" w:styleId="Style1">
    <w:name w:val="Style1"/>
    <w:basedOn w:val="DefaultParagraphFont"/>
    <w:uiPriority w:val="1"/>
    <w:rsid w:val="0093148E"/>
    <w:rPr>
      <w:rFonts w:ascii="Book Antiqua" w:hAnsi="Book Antiqua"/>
      <w:color w:val="auto"/>
      <w:sz w:val="36"/>
    </w:rPr>
  </w:style>
  <w:style w:type="character" w:customStyle="1" w:styleId="Style2">
    <w:name w:val="Style2"/>
    <w:basedOn w:val="DefaultParagraphFont"/>
    <w:uiPriority w:val="1"/>
    <w:rsid w:val="0093148E"/>
    <w:rPr>
      <w:rFonts w:ascii="Book Antiqua" w:hAnsi="Book Antiqua"/>
      <w:color w:val="auto"/>
      <w:sz w:val="48"/>
    </w:rPr>
  </w:style>
  <w:style w:type="character" w:customStyle="1" w:styleId="YearLevel">
    <w:name w:val="Year Level"/>
    <w:basedOn w:val="DefaultParagraphFont"/>
    <w:uiPriority w:val="1"/>
    <w:rsid w:val="0099630D"/>
    <w:rPr>
      <w:rFonts w:ascii="Garamond" w:hAnsi="Garamond"/>
      <w:color w:val="auto"/>
      <w:sz w:val="48"/>
    </w:rPr>
  </w:style>
  <w:style w:type="character" w:customStyle="1" w:styleId="SchoolName">
    <w:name w:val="School Name"/>
    <w:basedOn w:val="DefaultParagraphFont"/>
    <w:uiPriority w:val="1"/>
    <w:rsid w:val="0029615C"/>
    <w:rPr>
      <w:rFonts w:ascii="Garamond" w:hAnsi="Garamond"/>
      <w:i/>
      <w:color w:val="auto"/>
      <w:sz w:val="48"/>
    </w:rPr>
  </w:style>
  <w:style w:type="character" w:customStyle="1" w:styleId="StudentName">
    <w:name w:val="Student Name"/>
    <w:basedOn w:val="DefaultParagraphFont"/>
    <w:uiPriority w:val="1"/>
    <w:rsid w:val="0029615C"/>
    <w:rPr>
      <w:rFonts w:ascii="Brush Script MT" w:hAnsi="Brush Script MT"/>
      <w:i w:val="0"/>
      <w:color w:val="000000" w:themeColor="text1"/>
      <w:sz w:val="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JO'S%20STUFF\JUNIOR%20PUBLIC%20SPEAKING%20-%20CABINET\generic%20certificates%20-%20school%20level%20certificat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8526400A91424E8402838D3708F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E731A-3CE3-4255-93DD-47D38BC9994B}"/>
      </w:docPartPr>
      <w:docPartBody>
        <w:p w:rsidR="00BB6D85" w:rsidRDefault="005E0ED5">
          <w:pPr>
            <w:pStyle w:val="928526400A91424E8402838D3708F227"/>
          </w:pPr>
          <w:r w:rsidRPr="00B331D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oney Script">
    <w:altName w:val="Calibri"/>
    <w:charset w:val="00"/>
    <w:family w:val="auto"/>
    <w:pitch w:val="variable"/>
    <w:sig w:usb0="A0000007" w:usb1="00000000" w:usb2="00000000" w:usb3="00000000" w:csb0="0000011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ED5"/>
    <w:rsid w:val="005E0ED5"/>
    <w:rsid w:val="00B52488"/>
    <w:rsid w:val="00BB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28526400A91424E8402838D3708F227">
    <w:name w:val="928526400A91424E8402838D3708F2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certificates - school level certificate template</Template>
  <TotalTime>2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Joanne Howell</cp:lastModifiedBy>
  <cp:revision>2</cp:revision>
  <dcterms:created xsi:type="dcterms:W3CDTF">2026-07-15T11:48:00Z</dcterms:created>
  <dcterms:modified xsi:type="dcterms:W3CDTF">2026-07-15T11:48:00Z</dcterms:modified>
</cp:coreProperties>
</file>