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B5DC" w14:textId="0F57AF60" w:rsidR="00A71A86" w:rsidRDefault="00121B11" w:rsidP="00A71A86">
      <w:pPr>
        <w:spacing w:after="200" w:line="276" w:lineRule="auto"/>
      </w:pPr>
      <w:r>
        <w:rPr>
          <w:rFonts w:ascii="Times New Roman" w:eastAsiaTheme="minorHAnsi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2272" behindDoc="0" locked="0" layoutInCell="1" allowOverlap="1" wp14:anchorId="41A1C31D" wp14:editId="579523AF">
                <wp:simplePos x="0" y="0"/>
                <wp:positionH relativeFrom="column">
                  <wp:posOffset>4335780</wp:posOffset>
                </wp:positionH>
                <wp:positionV relativeFrom="paragraph">
                  <wp:posOffset>-1270</wp:posOffset>
                </wp:positionV>
                <wp:extent cx="5514340" cy="749300"/>
                <wp:effectExtent l="0" t="0" r="0" b="0"/>
                <wp:wrapNone/>
                <wp:docPr id="26159499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AE9662" w14:textId="77777777" w:rsidR="00121B11" w:rsidRDefault="00121B11" w:rsidP="00121B11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Region </w:t>
                            </w:r>
                            <w:permStart w:id="1856140742" w:edGrp="everyone"/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138807954"/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1856140742"/>
                              </w:sdtContent>
                            </w:sdt>
                          </w:p>
                          <w:p w14:paraId="42CBDD1B" w14:textId="77777777" w:rsidR="00121B11" w:rsidRDefault="00121B11" w:rsidP="00121B11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permStart w:id="369326698" w:edGrp="everyone"/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499974708"/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369326698"/>
                              </w:sdtContent>
                            </w:sdt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1C31D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margin-left:341.4pt;margin-top:-.1pt;width:434.2pt;height:59pt;z-index:251702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" filled="f" stroked="f" strokecolor="blue" insetpen="t">
                <v:textbox inset="2.88pt,2.88pt,2.88pt,2.88pt">
                  <w:txbxContent>
                    <w:p w14:paraId="16AE9662" w14:textId="77777777" w:rsidR="00121B11" w:rsidRDefault="00121B11" w:rsidP="00121B11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Region </w:t>
                      </w:r>
                      <w:permStart w:id="1856140742" w:edGrp="everyone"/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138807954"/>
                          <w:showingPlcHdr/>
                        </w:sdtPr>
                        <w:sdtEndPr/>
                        <w:sdtContent>
                          <w:r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1856140742"/>
                        </w:sdtContent>
                      </w:sdt>
                    </w:p>
                    <w:p w14:paraId="42CBDD1B" w14:textId="77777777" w:rsidR="00121B11" w:rsidRDefault="00121B11" w:rsidP="00121B11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permStart w:id="369326698" w:edGrp="everyone"/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499974708"/>
                          <w:showingPlcHdr/>
                        </w:sdtPr>
                        <w:sdtEndPr/>
                        <w:sdtContent>
                          <w:r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369326698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1E124744" wp14:editId="3E44C4E9">
                <wp:simplePos x="0" y="0"/>
                <wp:positionH relativeFrom="column">
                  <wp:posOffset>4458335</wp:posOffset>
                </wp:positionH>
                <wp:positionV relativeFrom="paragraph">
                  <wp:posOffset>2056765</wp:posOffset>
                </wp:positionV>
                <wp:extent cx="5425440" cy="1195705"/>
                <wp:effectExtent l="635" t="0" r="3175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19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B2BC2E" w14:textId="43388DB3" w:rsidR="00A71A86" w:rsidRPr="00C841B5" w:rsidRDefault="00321AFA" w:rsidP="00A71A86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District</w:t>
                            </w:r>
                            <w:r w:rsidR="00C841B5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 xml:space="preserve"> Representative</w:t>
                            </w:r>
                          </w:p>
                          <w:sdt>
                            <w:sdtPr>
                              <w:rPr>
                                <w:rStyle w:val="YearLevel"/>
                              </w:rPr>
                              <w:alias w:val="year level"/>
                              <w:tag w:val="year level"/>
                              <w:id w:val="-813335235"/>
                              <w:placeholder>
                                <w:docPart w:val="928526400A91424E8402838D3708F227"/>
                              </w:placeholder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 w:val="0"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2139430102" w:edGrp="everyone" w:displacedByCustomXml="prev"/>
                              <w:p w14:paraId="27E9E769" w14:textId="77777777" w:rsidR="00A71A86" w:rsidRPr="00543883" w:rsidRDefault="00A71A86" w:rsidP="00A71A86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2139430102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24744" id="Text Box 28" o:spid="_x0000_s1027" type="#_x0000_t202" style="position:absolute;margin-left:351.05pt;margin-top:161.95pt;width:427.2pt;height:94.15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" filled="f" stroked="f" strokecolor="blue" strokeweight="0" insetpen="t">
                <v:textbox inset="2.85pt,2.85pt,2.85pt,2.85pt">
                  <w:txbxContent>
                    <w:p w14:paraId="14B2BC2E" w14:textId="43388DB3" w:rsidR="00A71A86" w:rsidRPr="00C841B5" w:rsidRDefault="00321AFA" w:rsidP="00A71A86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District</w:t>
                      </w:r>
                      <w:r w:rsidR="00C841B5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 xml:space="preserve"> Representative</w:t>
                      </w:r>
                    </w:p>
                    <w:sdt>
                      <w:sdtPr>
                        <w:rPr>
                          <w:rStyle w:val="YearLevel"/>
                        </w:rPr>
                        <w:alias w:val="year level"/>
                        <w:tag w:val="year level"/>
                        <w:id w:val="-813335235"/>
                        <w:placeholder>
                          <w:docPart w:val="928526400A91424E8402838D3708F227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i w:val="0"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2139430102" w:edGrp="everyone" w:displacedByCustomXml="prev"/>
                        <w:p w14:paraId="27E9E769" w14:textId="77777777" w:rsidR="00A71A86" w:rsidRPr="00543883" w:rsidRDefault="00A71A86" w:rsidP="00A71A86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2139430102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6F42E3E0" wp14:editId="742D0248">
                <wp:simplePos x="0" y="0"/>
                <wp:positionH relativeFrom="column">
                  <wp:posOffset>4457700</wp:posOffset>
                </wp:positionH>
                <wp:positionV relativeFrom="paragraph">
                  <wp:posOffset>3095625</wp:posOffset>
                </wp:positionV>
                <wp:extent cx="5405120" cy="3563620"/>
                <wp:effectExtent l="0" t="0" r="5080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12830" id="Rectangle 30" o:spid="_x0000_s1026" style="position:absolute;margin-left:351pt;margin-top:243.75pt;width:425.6pt;height:280.6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DBD725F" wp14:editId="67D9AE34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3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93EFDD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3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C1B16C1" w14:textId="68047CAF" w:rsidR="00A71A86" w:rsidRDefault="00321AFA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District</w:t>
                              </w:r>
                              <w:r w:rsidR="001D1665"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 xml:space="preserve"> Chairman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34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BD725F" id="Group 31" o:spid="_x0000_s1028" style="position:absolute;margin-left:405.55pt;margin-top:498.7pt;width:323.1pt;height:28.85pt;z-index:251681792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">
                <v:shape id="Text Box 4" o:spid="_x0000_s1029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0F93EFDD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30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0C1B16C1" w14:textId="68047CAF" w:rsidR="00A71A86" w:rsidRDefault="00321AFA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District</w:t>
                        </w:r>
                        <w:r w:rsidR="001D1665"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 xml:space="preserve"> Chairman</w:t>
                        </w:r>
                      </w:p>
                    </w:txbxContent>
                  </v:textbox>
                </v:shape>
                <v:line id="Line 6" o:spid="_x0000_s1031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" strokecolor="black [3]" strokeweight=".25pt">
                  <v:shadow color="silver"/>
                </v:line>
                <v:line id="Line 7" o:spid="_x0000_s1032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24FCFF4C" wp14:editId="18DACA7F">
                <wp:simplePos x="0" y="0"/>
                <wp:positionH relativeFrom="column">
                  <wp:posOffset>4568825</wp:posOffset>
                </wp:positionH>
                <wp:positionV relativeFrom="paragraph">
                  <wp:posOffset>3837305</wp:posOffset>
                </wp:positionV>
                <wp:extent cx="5266690" cy="417195"/>
                <wp:effectExtent l="0" t="0" r="0" b="190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7D9794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CFF4C" id="Text Box 36" o:spid="_x0000_s1033" type="#_x0000_t202" style="position:absolute;margin-left:359.75pt;margin-top:302.15pt;width:414.7pt;height:32.8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" filled="f" stroked="f" strokecolor="blue" strokeweight="0" insetpen="t">
                <v:textbox inset="2.85pt,2.85pt,2.85pt,2.85pt">
                  <w:txbxContent>
                    <w:p w14:paraId="147D9794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1C973358" wp14:editId="6F997C33">
                <wp:simplePos x="0" y="0"/>
                <wp:positionH relativeFrom="column">
                  <wp:posOffset>4670747</wp:posOffset>
                </wp:positionH>
                <wp:positionV relativeFrom="paragraph">
                  <wp:posOffset>4974590</wp:posOffset>
                </wp:positionV>
                <wp:extent cx="5064125" cy="0"/>
                <wp:effectExtent l="0" t="0" r="22225" b="1905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B61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367.8pt;margin-top:391.7pt;width:398.75pt;height:0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" strokecolor="black [1]">
                <v:shadow color="silver"/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3EAA6F" wp14:editId="751D528A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39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BC10E" id="Group 38" o:spid="_x0000_s1026" style="position:absolute;margin-left:55.8pt;margin-top:48.85pt;width:272.45pt;height:202.35pt;z-index:251671552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" strokecolor="blue" strokeweight="1pt">
                  <v:shadow color="silver"/>
                </v:lin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79744" behindDoc="0" locked="0" layoutInCell="1" allowOverlap="1" wp14:anchorId="1C4CC357" wp14:editId="15568330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25ED643A" wp14:editId="1F2AC7E9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8CC6EE" w14:textId="77777777" w:rsidR="00A71A86" w:rsidRPr="00251643" w:rsidRDefault="00A71A86" w:rsidP="00A71A86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~ Arvee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D643A" id="Text Box 43" o:spid="_x0000_s1034" type="#_x0000_t202" style="position:absolute;margin-left:-1.85pt;margin-top:488.25pt;width:287.25pt;height:57.1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" filled="f" stroked="f" strokecolor="blue" insetpen="t">
                <v:textbox inset="2.88pt,2.88pt,2.88pt,2.88pt">
                  <w:txbxContent>
                    <w:p w14:paraId="648CC6EE" w14:textId="77777777" w:rsidR="00A71A86" w:rsidRPr="00251643" w:rsidRDefault="00A71A86" w:rsidP="00A71A86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4743EA05" wp14:editId="13759A62">
                <wp:simplePos x="0" y="0"/>
                <wp:positionH relativeFrom="column">
                  <wp:posOffset>4498340</wp:posOffset>
                </wp:positionH>
                <wp:positionV relativeFrom="paragraph">
                  <wp:posOffset>4841240</wp:posOffset>
                </wp:positionV>
                <wp:extent cx="5064125" cy="0"/>
                <wp:effectExtent l="0" t="0" r="22225" b="1905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DD14" id="Straight Arrow Connector 44" o:spid="_x0000_s1026" type="#_x0000_t32" style="position:absolute;margin-left:354.2pt;margin-top:381.2pt;width:398.75pt;height:0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" strokecolor="black [1]">
                <v:shadow color="silver"/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21B06FE7" wp14:editId="08C1C3A4">
                <wp:simplePos x="0" y="0"/>
                <wp:positionH relativeFrom="column">
                  <wp:posOffset>4397375</wp:posOffset>
                </wp:positionH>
                <wp:positionV relativeFrom="paragraph">
                  <wp:posOffset>3703955</wp:posOffset>
                </wp:positionV>
                <wp:extent cx="5266690" cy="417195"/>
                <wp:effectExtent l="0" t="0" r="0" b="190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89D42F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06FE7" id="Text Box 45" o:spid="_x0000_s1035" type="#_x0000_t202" style="position:absolute;margin-left:346.25pt;margin-top:291.65pt;width:414.7pt;height:32.8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" filled="f" stroked="f" strokecolor="blue" strokeweight="0" insetpen="t">
                <v:textbox inset="2.85pt,2.85pt,2.85pt,2.85pt">
                  <w:txbxContent>
                    <w:p w14:paraId="4B89D42F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C7B3270" wp14:editId="6D4AAD94">
                <wp:simplePos x="0" y="0"/>
                <wp:positionH relativeFrom="column">
                  <wp:posOffset>5008880</wp:posOffset>
                </wp:positionH>
                <wp:positionV relativeFrom="paragraph">
                  <wp:posOffset>6200140</wp:posOffset>
                </wp:positionV>
                <wp:extent cx="4103370" cy="366395"/>
                <wp:effectExtent l="0" t="0" r="1143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4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C8EA7B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4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251A629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49" name="Line 20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21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B3270" id="Group 46" o:spid="_x0000_s1036" style="position:absolute;margin-left:394.4pt;margin-top:488.2pt;width:323.1pt;height:28.85pt;z-index:251675648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">
                <v:shape id="Text Box 18" o:spid="_x0000_s1037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24C8EA7B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19" o:spid="_x0000_s1038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" filled="f" stroked="f" strokecolor="blue" strokeweight="0" insetpen="t">
                  <v:textbox inset="2.85pt,2.85pt,2.85pt,2.85pt">
                    <w:txbxContent>
                      <w:p w14:paraId="6251A629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20" o:spid="_x0000_s1039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" strokecolor="black [3]" strokeweight=".25pt">
                  <v:shadow color="silver"/>
                </v:line>
                <v:line id="Line 21" o:spid="_x0000_s1040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" strokecolor="black [1]" strokeweight=".25pt">
                  <v:shadow color="silver"/>
                </v:lin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4F1FE20" wp14:editId="32AEF91A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5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556F7F" w14:textId="77777777" w:rsidR="00A71A86" w:rsidRPr="007F72D0" w:rsidRDefault="00A71A86" w:rsidP="00A71A86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1FE20" id="Group 51" o:spid="_x0000_s1041" style="position:absolute;margin-left:135.1pt;margin-top:88.95pt;width:635.25pt;height:50.8pt;z-index:251676672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">
                <v:rect id="Rectangle 10" o:spid="_x0000_s1042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43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44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17556F7F" w14:textId="77777777" w:rsidR="00A71A86" w:rsidRPr="007F72D0" w:rsidRDefault="00A71A86" w:rsidP="00A71A86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8720" behindDoc="1" locked="0" layoutInCell="1" allowOverlap="1" wp14:anchorId="7D972E5D" wp14:editId="2BDA9069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F9E0B" id="Rectangle 55" o:spid="_x0000_s1026" style="position:absolute;margin-left:-1.9pt;margin-top:-.3pt;width:338.7pt;height:232.95pt;z-index:-2516377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A71A86">
        <w:br w:type="page"/>
      </w:r>
    </w:p>
    <w:p w14:paraId="6EC887E5" w14:textId="6A2A1C5F" w:rsidR="009520E3" w:rsidRPr="0029615C" w:rsidRDefault="00121B11" w:rsidP="0029615C">
      <w:pPr>
        <w:spacing w:after="200" w:line="276" w:lineRule="auto"/>
        <w:rPr>
          <w:rStyle w:val="StudentName"/>
          <w:rFonts w:ascii="Garamond" w:hAnsi="Garamond"/>
          <w:color w:val="0000FF"/>
          <w:sz w:val="36"/>
        </w:rPr>
      </w:pPr>
      <w:r>
        <w:rPr>
          <w:rFonts w:ascii="Times New Roman" w:eastAsiaTheme="minorHAnsi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704320" behindDoc="0" locked="0" layoutInCell="1" allowOverlap="1" wp14:anchorId="4156ECD8" wp14:editId="35639CBF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5514340" cy="749300"/>
                <wp:effectExtent l="0" t="0" r="0" b="0"/>
                <wp:wrapNone/>
                <wp:docPr id="106701870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133AE7" w14:textId="77777777" w:rsidR="00121B11" w:rsidRDefault="00121B11" w:rsidP="00121B11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Region </w:t>
                            </w:r>
                            <w:permStart w:id="1141970462" w:edGrp="everyone"/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1098018143"/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1141970462"/>
                              </w:sdtContent>
                            </w:sdt>
                          </w:p>
                          <w:p w14:paraId="40C75ED3" w14:textId="77777777" w:rsidR="00121B11" w:rsidRDefault="00121B11" w:rsidP="00121B11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permStart w:id="401637174" w:edGrp="everyone"/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2027397467"/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401637174"/>
                              </w:sdtContent>
                            </w:sdt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6ECD8" id="_x0000_s1045" type="#_x0000_t202" style="position:absolute;margin-left:383pt;margin-top:.5pt;width:434.2pt;height:59pt;z-index:251704320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" filled="f" stroked="f" strokecolor="blue" insetpen="t">
                <v:textbox inset="2.88pt,2.88pt,2.88pt,2.88pt">
                  <w:txbxContent>
                    <w:p w14:paraId="14133AE7" w14:textId="77777777" w:rsidR="00121B11" w:rsidRDefault="00121B11" w:rsidP="00121B11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Region </w:t>
                      </w:r>
                      <w:permStart w:id="1141970462" w:edGrp="everyone"/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1098018143"/>
                          <w:showingPlcHdr/>
                        </w:sdtPr>
                        <w:sdtEndPr/>
                        <w:sdtContent>
                          <w:r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1141970462"/>
                        </w:sdtContent>
                      </w:sdt>
                    </w:p>
                    <w:p w14:paraId="40C75ED3" w14:textId="77777777" w:rsidR="00121B11" w:rsidRDefault="00121B11" w:rsidP="00121B11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permStart w:id="401637174" w:edGrp="everyone"/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2027397467"/>
                          <w:showingPlcHdr/>
                        </w:sdtPr>
                        <w:sdtEndPr/>
                        <w:sdtContent>
                          <w:r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401637174"/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0224" behindDoc="0" locked="0" layoutInCell="1" allowOverlap="1" wp14:anchorId="7AE2D1E6" wp14:editId="6A9B68E0">
                <wp:simplePos x="0" y="0"/>
                <wp:positionH relativeFrom="column">
                  <wp:posOffset>4455994</wp:posOffset>
                </wp:positionH>
                <wp:positionV relativeFrom="paragraph">
                  <wp:posOffset>2053989</wp:posOffset>
                </wp:positionV>
                <wp:extent cx="5425440" cy="1037230"/>
                <wp:effectExtent l="0" t="0" r="381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03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1DDB91" w14:textId="3C24F37A" w:rsidR="00A71A86" w:rsidRDefault="00321AFA" w:rsidP="00A71A86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District</w:t>
                            </w:r>
                            <w:r w:rsidR="00C841B5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="00A71A86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Runner Up</w:t>
                            </w:r>
                          </w:p>
                          <w:sdt>
                            <w:sdtPr>
                              <w:rPr>
                                <w:rStyle w:val="YearLevel"/>
                              </w:rPr>
                              <w:alias w:val="year level"/>
                              <w:tag w:val="year level"/>
                              <w:id w:val="1734283500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 w:val="0"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676335217" w:edGrp="everyone" w:displacedByCustomXml="prev"/>
                              <w:p w14:paraId="0B7D26F7" w14:textId="77777777" w:rsidR="00A71A86" w:rsidRPr="00543883" w:rsidRDefault="00A71A86" w:rsidP="00A71A86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676335217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2D1E6" id="Text Box 57" o:spid="_x0000_s1046" type="#_x0000_t202" style="position:absolute;margin-left:350.85pt;margin-top:161.75pt;width:427.2pt;height:81.65pt;z-index:251700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" filled="f" stroked="f" strokecolor="blue" strokeweight="0" insetpen="t">
                <v:textbox inset="2.85pt,2.85pt,2.85pt,2.85pt">
                  <w:txbxContent>
                    <w:p w14:paraId="631DDB91" w14:textId="3C24F37A" w:rsidR="00A71A86" w:rsidRDefault="00321AFA" w:rsidP="00A71A86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District</w:t>
                      </w:r>
                      <w:r w:rsidR="00C841B5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 xml:space="preserve"> </w:t>
                      </w:r>
                      <w:r w:rsidR="00A71A86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Runner Up</w:t>
                      </w:r>
                    </w:p>
                    <w:sdt>
                      <w:sdtPr>
                        <w:rPr>
                          <w:rStyle w:val="YearLevel"/>
                        </w:rPr>
                        <w:alias w:val="year level"/>
                        <w:tag w:val="year level"/>
                        <w:id w:val="1734283500"/>
                        <w:showingPlcHdr/>
                        <w:text/>
                      </w:sdtPr>
                      <w:sdtEndPr>
                        <w:rPr>
                          <w:rStyle w:val="DefaultParagraphFont"/>
                          <w:i w:val="0"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676335217" w:edGrp="everyone" w:displacedByCustomXml="prev"/>
                        <w:p w14:paraId="0B7D26F7" w14:textId="77777777" w:rsidR="00A71A86" w:rsidRPr="00543883" w:rsidRDefault="00A71A86" w:rsidP="00A71A86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676335217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3056" behindDoc="0" locked="0" layoutInCell="1" allowOverlap="1" wp14:anchorId="6713512F" wp14:editId="6B1E62EB">
                <wp:simplePos x="0" y="0"/>
                <wp:positionH relativeFrom="column">
                  <wp:posOffset>4457700</wp:posOffset>
                </wp:positionH>
                <wp:positionV relativeFrom="paragraph">
                  <wp:posOffset>3095625</wp:posOffset>
                </wp:positionV>
                <wp:extent cx="5405120" cy="3563620"/>
                <wp:effectExtent l="0" t="0" r="5080" b="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5F01D" id="Rectangle 58" o:spid="_x0000_s1026" style="position:absolute;margin-left:351pt;margin-top:243.75pt;width:425.6pt;height:280.6pt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7C5D254" wp14:editId="4B2284DB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6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270EA7D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E2F1C71" w14:textId="42A67738" w:rsidR="00A71A86" w:rsidRDefault="00321AFA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District</w:t>
                              </w:r>
                              <w:r w:rsidR="001D1665"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 xml:space="preserve"> Chairman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2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5D254" id="Group 59" o:spid="_x0000_s1047" style="position:absolute;margin-left:405.55pt;margin-top:498.7pt;width:323.1pt;height:28.85pt;z-index:251697152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">
                <v:shape id="Text Box 4" o:spid="_x0000_s1048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" filled="f" stroked="f" strokecolor="blue" strokeweight="0" insetpen="t">
                  <v:textbox inset="2.85pt,2.85pt,2.85pt,2.85pt">
                    <w:txbxContent>
                      <w:p w14:paraId="2270EA7D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49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1E2F1C71" w14:textId="42A67738" w:rsidR="00A71A86" w:rsidRDefault="00321AFA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District</w:t>
                        </w:r>
                        <w:r w:rsidR="001D1665"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 xml:space="preserve"> Chairman</w:t>
                        </w:r>
                      </w:p>
                    </w:txbxContent>
                  </v:textbox>
                </v:shape>
                <v:line id="Line 6" o:spid="_x0000_s1050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" strokecolor="black [3]" strokeweight=".25pt">
                  <v:shadow color="silver"/>
                </v:line>
                <v:line id="Line 7" o:spid="_x0000_s1051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8176" behindDoc="0" locked="0" layoutInCell="1" allowOverlap="1" wp14:anchorId="064FA313" wp14:editId="382FB764">
                <wp:simplePos x="0" y="0"/>
                <wp:positionH relativeFrom="column">
                  <wp:posOffset>4568825</wp:posOffset>
                </wp:positionH>
                <wp:positionV relativeFrom="paragraph">
                  <wp:posOffset>3837305</wp:posOffset>
                </wp:positionV>
                <wp:extent cx="5266690" cy="417195"/>
                <wp:effectExtent l="0" t="0" r="0" b="190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35473E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FA313" id="Text Box 64" o:spid="_x0000_s1052" type="#_x0000_t202" style="position:absolute;margin-left:359.75pt;margin-top:302.15pt;width:414.7pt;height:32.85pt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" filled="f" stroked="f" strokecolor="blue" strokeweight="0" insetpen="t">
                <v:textbox inset="2.85pt,2.85pt,2.85pt,2.85pt">
                  <w:txbxContent>
                    <w:p w14:paraId="3935473E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199B469B" wp14:editId="74F06286">
                <wp:simplePos x="0" y="0"/>
                <wp:positionH relativeFrom="column">
                  <wp:posOffset>4670747</wp:posOffset>
                </wp:positionH>
                <wp:positionV relativeFrom="paragraph">
                  <wp:posOffset>4974590</wp:posOffset>
                </wp:positionV>
                <wp:extent cx="5064125" cy="0"/>
                <wp:effectExtent l="0" t="0" r="22225" b="19050"/>
                <wp:wrapNone/>
                <wp:docPr id="65" name="Straight Arrow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468CB" id="Straight Arrow Connector 65" o:spid="_x0000_s1026" type="#_x0000_t32" style="position:absolute;margin-left:367.8pt;margin-top:391.7pt;width:398.75pt;height:0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" strokecolor="black [1]">
                <v:shadow color="silver"/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500B40D" wp14:editId="47083CDA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67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8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95812" id="Group 66" o:spid="_x0000_s1026" style="position:absolute;margin-left:55.8pt;margin-top:48.85pt;width:272.45pt;height:202.35pt;z-index:251686912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" strokecolor="blue" strokeweight="1pt">
                  <v:shadow color="silver"/>
                </v:lin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95104" behindDoc="0" locked="0" layoutInCell="1" allowOverlap="1" wp14:anchorId="02DA0FAC" wp14:editId="23D09E52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6128" behindDoc="0" locked="0" layoutInCell="1" allowOverlap="1" wp14:anchorId="16FD86FB" wp14:editId="172FF6A4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939E07" w14:textId="77777777" w:rsidR="00A71A86" w:rsidRPr="00251643" w:rsidRDefault="00A71A86" w:rsidP="00A71A86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~ Arvee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D86FB" id="Text Box 71" o:spid="_x0000_s1053" type="#_x0000_t202" style="position:absolute;margin-left:-1.85pt;margin-top:488.25pt;width:287.25pt;height:57.15pt;z-index:251696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" filled="f" stroked="f" strokecolor="blue" insetpen="t">
                <v:textbox inset="2.88pt,2.88pt,2.88pt,2.88pt">
                  <w:txbxContent>
                    <w:p w14:paraId="19939E07" w14:textId="77777777" w:rsidR="00A71A86" w:rsidRPr="00251643" w:rsidRDefault="00A71A86" w:rsidP="00A71A86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8960" behindDoc="0" locked="0" layoutInCell="1" allowOverlap="1" wp14:anchorId="2615AAEB" wp14:editId="284AC9A4">
                <wp:simplePos x="0" y="0"/>
                <wp:positionH relativeFrom="column">
                  <wp:posOffset>4498340</wp:posOffset>
                </wp:positionH>
                <wp:positionV relativeFrom="paragraph">
                  <wp:posOffset>4841240</wp:posOffset>
                </wp:positionV>
                <wp:extent cx="5064125" cy="0"/>
                <wp:effectExtent l="0" t="0" r="22225" b="19050"/>
                <wp:wrapNone/>
                <wp:docPr id="72" name="Straight Arrow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D587D" id="Straight Arrow Connector 72" o:spid="_x0000_s1026" type="#_x0000_t32" style="position:absolute;margin-left:354.2pt;margin-top:381.2pt;width:398.75pt;height:0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" strokecolor="black [1]">
                <v:shadow color="silver"/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582658CA" wp14:editId="522930C6">
                <wp:simplePos x="0" y="0"/>
                <wp:positionH relativeFrom="column">
                  <wp:posOffset>4397375</wp:posOffset>
                </wp:positionH>
                <wp:positionV relativeFrom="paragraph">
                  <wp:posOffset>3703955</wp:posOffset>
                </wp:positionV>
                <wp:extent cx="5266690" cy="417195"/>
                <wp:effectExtent l="0" t="0" r="0" b="1905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AC2466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658CA" id="Text Box 73" o:spid="_x0000_s1054" type="#_x0000_t202" style="position:absolute;margin-left:346.25pt;margin-top:291.65pt;width:414.7pt;height:32.85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" filled="f" stroked="f" strokecolor="blue" strokeweight="0" insetpen="t">
                <v:textbox inset="2.85pt,2.85pt,2.85pt,2.85pt">
                  <w:txbxContent>
                    <w:p w14:paraId="6BAC2466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140EB48" wp14:editId="028EEA59">
                <wp:simplePos x="0" y="0"/>
                <wp:positionH relativeFrom="column">
                  <wp:posOffset>5008880</wp:posOffset>
                </wp:positionH>
                <wp:positionV relativeFrom="paragraph">
                  <wp:posOffset>6200140</wp:posOffset>
                </wp:positionV>
                <wp:extent cx="4103370" cy="366395"/>
                <wp:effectExtent l="0" t="0" r="1143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7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56FA12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634F13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7" name="Line 20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8" name="Line 21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0EB48" id="Group 74" o:spid="_x0000_s1055" style="position:absolute;margin-left:394.4pt;margin-top:488.2pt;width:323.1pt;height:28.85pt;z-index:251691008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">
                <v:shape id="Text Box 18" o:spid="_x0000_s1056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2456FA12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19" o:spid="_x0000_s1057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7F634F13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20" o:spid="_x0000_s1058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" strokecolor="black [3]" strokeweight=".25pt">
                  <v:shadow color="silver"/>
                </v:line>
                <v:line id="Line 21" o:spid="_x0000_s1059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" strokecolor="black [1]" strokeweight=".25pt">
                  <v:shadow color="silver"/>
                </v:lin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FC10CDB" wp14:editId="6C17140F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8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346031C" w14:textId="77777777" w:rsidR="00A71A86" w:rsidRPr="007F72D0" w:rsidRDefault="00A71A86" w:rsidP="00A71A86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10CDB" id="Group 79" o:spid="_x0000_s1060" style="position:absolute;margin-left:135.1pt;margin-top:88.95pt;width:635.25pt;height:50.8pt;z-index:251692032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">
                <v:rect id="Rectangle 10" o:spid="_x0000_s1061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62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63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1346031C" w14:textId="77777777" w:rsidR="00A71A86" w:rsidRPr="007F72D0" w:rsidRDefault="00A71A86" w:rsidP="00A71A86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1A86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4080" behindDoc="1" locked="0" layoutInCell="1" allowOverlap="1" wp14:anchorId="4C6986DF" wp14:editId="076809EF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66FA0" id="Rectangle 83" o:spid="_x0000_s1026" style="position:absolute;margin-left:-1.9pt;margin-top:-.3pt;width:338.7pt;height:232.95pt;z-index:-251622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A71A86">
        <w:br w:type="page"/>
      </w:r>
      <w:r>
        <w:rPr>
          <w:rFonts w:ascii="Times New Roman" w:eastAsiaTheme="minorHAnsi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706368" behindDoc="0" locked="0" layoutInCell="1" allowOverlap="1" wp14:anchorId="2CFDD57A" wp14:editId="43526E06">
                <wp:simplePos x="0" y="0"/>
                <wp:positionH relativeFrom="column">
                  <wp:posOffset>4290060</wp:posOffset>
                </wp:positionH>
                <wp:positionV relativeFrom="paragraph">
                  <wp:posOffset>4497</wp:posOffset>
                </wp:positionV>
                <wp:extent cx="5514340" cy="749300"/>
                <wp:effectExtent l="0" t="0" r="0" b="0"/>
                <wp:wrapNone/>
                <wp:docPr id="115381633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1E3ECD" w14:textId="77777777" w:rsidR="00121B11" w:rsidRDefault="00121B11" w:rsidP="00121B11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Region </w:t>
                            </w:r>
                            <w:permStart w:id="468207854" w:edGrp="everyone"/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1843841288"/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468207854"/>
                              </w:sdtContent>
                            </w:sdt>
                          </w:p>
                          <w:p w14:paraId="2D5C0AC0" w14:textId="77777777" w:rsidR="00121B11" w:rsidRDefault="00121B11" w:rsidP="00121B11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permStart w:id="305676752" w:edGrp="everyone"/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706225756"/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305676752"/>
                              </w:sdtContent>
                            </w:sdt>
                          </w:p>
                        </w:txbxContent>
                      </wps:txbx>
                      <wps:bodyPr rot="0" vertOverflow="clip" horzOverflow="clip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DD57A" id="_x0000_s1064" type="#_x0000_t202" style="position:absolute;margin-left:337.8pt;margin-top:.35pt;width:434.2pt;height:59pt;z-index:251706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" filled="f" stroked="f" strokecolor="blue" insetpen="t">
                <v:textbox inset="2.88pt,2.88pt,2.88pt,2.88pt">
                  <w:txbxContent>
                    <w:p w14:paraId="121E3ECD" w14:textId="77777777" w:rsidR="00121B11" w:rsidRDefault="00121B11" w:rsidP="00121B11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Region </w:t>
                      </w:r>
                      <w:permStart w:id="468207854" w:edGrp="everyone"/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1843841288"/>
                          <w:showingPlcHdr/>
                        </w:sdtPr>
                        <w:sdtEndPr/>
                        <w:sdtContent>
                          <w:r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468207854"/>
                        </w:sdtContent>
                      </w:sdt>
                    </w:p>
                    <w:p w14:paraId="2D5C0AC0" w14:textId="77777777" w:rsidR="00121B11" w:rsidRDefault="00121B11" w:rsidP="00121B11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permStart w:id="305676752" w:edGrp="everyone"/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706225756"/>
                          <w:showingPlcHdr/>
                        </w:sdtPr>
                        <w:sdtEndPr/>
                        <w:sdtContent>
                          <w:r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305676752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235EA4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3D51BF09" wp14:editId="041A925E">
                <wp:simplePos x="0" y="0"/>
                <wp:positionH relativeFrom="column">
                  <wp:posOffset>4455994</wp:posOffset>
                </wp:positionH>
                <wp:positionV relativeFrom="paragraph">
                  <wp:posOffset>3841845</wp:posOffset>
                </wp:positionV>
                <wp:extent cx="5375872" cy="210121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872" cy="210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C94336" w14:textId="77777777" w:rsidR="0093148E" w:rsidRDefault="0093148E" w:rsidP="0029615C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  <w:p w14:paraId="5B2418A7" w14:textId="77777777" w:rsidR="00235EA4" w:rsidRPr="0029615C" w:rsidRDefault="00235EA4" w:rsidP="0093148E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2D294B0" w14:textId="77777777" w:rsidR="00235EA4" w:rsidRPr="0029615C" w:rsidRDefault="00235EA4" w:rsidP="0093148E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sdt>
                            <w:sdtPr>
                              <w:rPr>
                                <w:rStyle w:val="StudentName"/>
                              </w:rPr>
                              <w:alias w:val="Student Name"/>
                              <w:tag w:val="Student Name"/>
                              <w:id w:val="-858039775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rFonts w:ascii="Garamond" w:hAnsi="Garamond"/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sdtEndPr>
                            <w:sdtContent>
                              <w:permStart w:id="763054682" w:edGrp="everyone" w:displacedByCustomXml="prev"/>
                              <w:p w14:paraId="339EEB7F" w14:textId="77777777" w:rsidR="00235EA4" w:rsidRDefault="00235EA4" w:rsidP="0093148E">
                                <w:pPr>
                                  <w:pStyle w:val="msobodytext4"/>
                                  <w:widowControl w:val="0"/>
                                  <w:jc w:val="center"/>
                                  <w:rPr>
                                    <w:color w:val="000000"/>
                                    <w:sz w:val="40"/>
                                    <w:szCs w:val="40"/>
                                    <w:lang w:val="en-US"/>
                                    <w14:ligatures w14:val="none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763054682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1BF09" id="Text Box 10" o:spid="_x0000_s1065" type="#_x0000_t202" style="position:absolute;margin-left:350.85pt;margin-top:302.5pt;width:423.3pt;height:165.4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" filled="f" stroked="f" strokecolor="blue" strokeweight="0" insetpen="t">
                <v:textbox inset="2.85pt,2.85pt,2.85pt,2.85pt">
                  <w:txbxContent>
                    <w:p w14:paraId="03C94336" w14:textId="77777777" w:rsidR="0093148E" w:rsidRDefault="0093148E" w:rsidP="0029615C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  <w:p w14:paraId="5B2418A7" w14:textId="77777777" w:rsidR="00235EA4" w:rsidRPr="0029615C" w:rsidRDefault="00235EA4" w:rsidP="0093148E">
                      <w:pPr>
                        <w:pStyle w:val="msobodytext4"/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2D294B0" w14:textId="77777777" w:rsidR="00235EA4" w:rsidRPr="0029615C" w:rsidRDefault="00235EA4" w:rsidP="0093148E">
                      <w:pPr>
                        <w:pStyle w:val="msobodytext4"/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sdt>
                      <w:sdtPr>
                        <w:rPr>
                          <w:rStyle w:val="StudentName"/>
                        </w:rPr>
                        <w:alias w:val="Student Name"/>
                        <w:tag w:val="Student Name"/>
                        <w:id w:val="-858039775"/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="Garamond" w:hAnsi="Garamond"/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sdtEndPr>
                      <w:sdtContent>
                        <w:permStart w:id="763054682" w:edGrp="everyone" w:displacedByCustomXml="prev"/>
                        <w:p w14:paraId="339EEB7F" w14:textId="77777777" w:rsidR="00235EA4" w:rsidRDefault="00235EA4" w:rsidP="0093148E">
                          <w:pPr>
                            <w:pStyle w:val="msobodytext4"/>
                            <w:widowControl w:val="0"/>
                            <w:jc w:val="center"/>
                            <w:rPr>
                              <w:color w:val="000000"/>
                              <w:sz w:val="40"/>
                              <w:szCs w:val="40"/>
                              <w:lang w:val="en-US"/>
                              <w14:ligatures w14:val="none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763054682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0A6DC850" wp14:editId="30AA6654">
                <wp:simplePos x="0" y="0"/>
                <wp:positionH relativeFrom="column">
                  <wp:posOffset>4458335</wp:posOffset>
                </wp:positionH>
                <wp:positionV relativeFrom="paragraph">
                  <wp:posOffset>2056765</wp:posOffset>
                </wp:positionV>
                <wp:extent cx="5425440" cy="1195705"/>
                <wp:effectExtent l="635" t="0" r="3175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19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61CBCC" w14:textId="2B461415" w:rsidR="00366BED" w:rsidRPr="00C841B5" w:rsidRDefault="003B3777" w:rsidP="0099630D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District</w:t>
                            </w:r>
                            <w:r w:rsidR="00235EA4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 xml:space="preserve"> Final Participant</w:t>
                            </w:r>
                          </w:p>
                          <w:sdt>
                            <w:sdtPr>
                              <w:rPr>
                                <w:rStyle w:val="YearLevel"/>
                              </w:rPr>
                              <w:alias w:val="year level"/>
                              <w:tag w:val="year level"/>
                              <w:id w:val="-1500179386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 w:val="0"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437720492" w:edGrp="everyone" w:displacedByCustomXml="prev"/>
                              <w:p w14:paraId="68D43716" w14:textId="77777777" w:rsidR="0099630D" w:rsidRPr="00543883" w:rsidRDefault="0099630D" w:rsidP="0099630D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437720492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DC850" id="Text Box 29" o:spid="_x0000_s1066" type="#_x0000_t202" style="position:absolute;margin-left:351.05pt;margin-top:161.95pt;width:427.2pt;height:94.1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" filled="f" stroked="f" strokecolor="blue" strokeweight="0" insetpen="t">
                <v:textbox inset="2.85pt,2.85pt,2.85pt,2.85pt">
                  <w:txbxContent>
                    <w:p w14:paraId="5E61CBCC" w14:textId="2B461415" w:rsidR="00366BED" w:rsidRPr="00C841B5" w:rsidRDefault="003B3777" w:rsidP="0099630D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District</w:t>
                      </w:r>
                      <w:r w:rsidR="00235EA4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 xml:space="preserve"> Final Participant</w:t>
                      </w:r>
                    </w:p>
                    <w:sdt>
                      <w:sdtPr>
                        <w:rPr>
                          <w:rStyle w:val="YearLevel"/>
                        </w:rPr>
                        <w:alias w:val="year level"/>
                        <w:tag w:val="year level"/>
                        <w:id w:val="-1500179386"/>
                        <w:showingPlcHdr/>
                        <w:text/>
                      </w:sdtPr>
                      <w:sdtEndPr>
                        <w:rPr>
                          <w:rStyle w:val="DefaultParagraphFont"/>
                          <w:i w:val="0"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437720492" w:edGrp="everyone" w:displacedByCustomXml="prev"/>
                        <w:p w14:paraId="68D43716" w14:textId="77777777" w:rsidR="0099630D" w:rsidRPr="00543883" w:rsidRDefault="0099630D" w:rsidP="0099630D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437720492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4246003" wp14:editId="52840F1B">
                <wp:simplePos x="0" y="0"/>
                <wp:positionH relativeFrom="column">
                  <wp:posOffset>4457700</wp:posOffset>
                </wp:positionH>
                <wp:positionV relativeFrom="paragraph">
                  <wp:posOffset>3095625</wp:posOffset>
                </wp:positionV>
                <wp:extent cx="5405120" cy="3563620"/>
                <wp:effectExtent l="0" t="0" r="508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3487F" id="Rectangle 20" o:spid="_x0000_s1026" style="position:absolute;margin-left:351pt;margin-top:243.75pt;width:425.6pt;height:280.6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F446B9B" wp14:editId="6EE0E941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2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FBAEF4" w14:textId="77777777" w:rsidR="0093148E" w:rsidRDefault="0093148E" w:rsidP="0093148E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7B6DDC" w14:textId="09A05347" w:rsidR="0093148E" w:rsidRDefault="00935DDC" w:rsidP="0093148E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District</w:t>
                              </w:r>
                              <w:r w:rsidR="001D1665"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 xml:space="preserve"> Chairman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26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46B9B" id="Group 11" o:spid="_x0000_s1067" style="position:absolute;margin-left:405.55pt;margin-top:498.7pt;width:323.1pt;height:28.85pt;z-index:251665408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">
                <v:shape id="Text Box 4" o:spid="_x0000_s1068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5AFBAEF4" w14:textId="77777777" w:rsidR="0093148E" w:rsidRDefault="0093148E" w:rsidP="0093148E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69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647B6DDC" w14:textId="09A05347" w:rsidR="0093148E" w:rsidRDefault="00935DDC" w:rsidP="0093148E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District</w:t>
                        </w:r>
                        <w:r w:rsidR="001D1665"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 xml:space="preserve"> Chairman</w:t>
                        </w:r>
                      </w:p>
                    </w:txbxContent>
                  </v:textbox>
                </v:shape>
                <v:line id="Line 6" o:spid="_x0000_s1070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" strokecolor="black [3]" strokeweight=".25pt">
                  <v:shadow color="silver"/>
                </v:line>
                <v:line id="Line 7" o:spid="_x0000_s1071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 w:rsidR="007F72D0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5615B8C" wp14:editId="4301EA4B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17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58C7F" id="Group 16" o:spid="_x0000_s1026" style="position:absolute;margin-left:55.8pt;margin-top:48.85pt;width:272.45pt;height:202.35pt;z-index:251653120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" strokecolor="blue" strokeweight="1pt">
                  <v:shadow color="silver"/>
                </v:line>
              </v:group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1312" behindDoc="0" locked="0" layoutInCell="1" allowOverlap="1" wp14:anchorId="51DF17F0" wp14:editId="1DD8DE30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324357C" wp14:editId="7F24C277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46643D" w14:textId="77777777" w:rsidR="00251643" w:rsidRPr="00251643" w:rsidRDefault="00251643" w:rsidP="00251643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~ Arvee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4357C" id="Text Box 8" o:spid="_x0000_s1072" type="#_x0000_t202" style="position:absolute;margin-left:-1.85pt;margin-top:488.25pt;width:287.25pt;height:57.1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" filled="f" stroked="f" strokecolor="blue" insetpen="t">
                <v:textbox inset="2.88pt,2.88pt,2.88pt,2.88pt">
                  <w:txbxContent>
                    <w:p w14:paraId="2046643D" w14:textId="77777777" w:rsidR="00251643" w:rsidRPr="00251643" w:rsidRDefault="00251643" w:rsidP="00251643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0454910" wp14:editId="3D10D224">
                <wp:simplePos x="0" y="0"/>
                <wp:positionH relativeFrom="column">
                  <wp:posOffset>4498340</wp:posOffset>
                </wp:positionH>
                <wp:positionV relativeFrom="paragraph">
                  <wp:posOffset>4841240</wp:posOffset>
                </wp:positionV>
                <wp:extent cx="5064125" cy="0"/>
                <wp:effectExtent l="0" t="0" r="222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5EE38" id="Straight Arrow Connector 1" o:spid="_x0000_s1026" type="#_x0000_t32" style="position:absolute;margin-left:354.2pt;margin-top:381.2pt;width:398.75pt;height:0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" strokecolor="black [1]">
                <v:shadow color="silver"/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495A7510" wp14:editId="2E49B351">
                <wp:simplePos x="0" y="0"/>
                <wp:positionH relativeFrom="column">
                  <wp:posOffset>4397375</wp:posOffset>
                </wp:positionH>
                <wp:positionV relativeFrom="paragraph">
                  <wp:posOffset>3703955</wp:posOffset>
                </wp:positionV>
                <wp:extent cx="5266690" cy="41719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72AE3E" w14:textId="77777777" w:rsidR="00251643" w:rsidRDefault="00251643" w:rsidP="00251643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A7510" id="Text Box 2" o:spid="_x0000_s1073" type="#_x0000_t202" style="position:absolute;margin-left:346.25pt;margin-top:291.65pt;width:414.7pt;height:32.8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" filled="f" stroked="f" strokecolor="blue" strokeweight="0" insetpen="t">
                <v:textbox inset="2.85pt,2.85pt,2.85pt,2.85pt">
                  <w:txbxContent>
                    <w:p w14:paraId="1C72AE3E" w14:textId="77777777" w:rsidR="00251643" w:rsidRDefault="00251643" w:rsidP="00251643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C70EF5C" wp14:editId="739B7A74">
                <wp:simplePos x="0" y="0"/>
                <wp:positionH relativeFrom="column">
                  <wp:posOffset>5008880</wp:posOffset>
                </wp:positionH>
                <wp:positionV relativeFrom="paragraph">
                  <wp:posOffset>6200140</wp:posOffset>
                </wp:positionV>
                <wp:extent cx="4103370" cy="366395"/>
                <wp:effectExtent l="0" t="0" r="1143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305652" w14:textId="77777777" w:rsidR="00251643" w:rsidRDefault="00251643" w:rsidP="00251643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328E74" w14:textId="77777777" w:rsidR="00251643" w:rsidRDefault="00251643" w:rsidP="00251643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" name="Line 20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21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0EF5C" id="Group 3" o:spid="_x0000_s1074" style="position:absolute;margin-left:394.4pt;margin-top:488.2pt;width:323.1pt;height:28.85pt;z-index:251657216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">
                <v:shape id="Text Box 18" o:spid="_x0000_s1075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08305652" w14:textId="77777777" w:rsidR="00251643" w:rsidRDefault="00251643" w:rsidP="00251643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19" o:spid="_x0000_s1076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73328E74" w14:textId="77777777" w:rsidR="00251643" w:rsidRDefault="00251643" w:rsidP="00251643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20" o:spid="_x0000_s1077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" strokecolor="black [3]" strokeweight=".25pt">
                  <v:shadow color="silver"/>
                </v:line>
                <v:line id="Line 21" o:spid="_x0000_s1078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" strokecolor="black [1]" strokeweight=".25pt">
                  <v:shadow color="silver"/>
                </v:line>
              </v:group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EB5B2C5" wp14:editId="0B980883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F201AC0" w14:textId="77777777" w:rsidR="00251643" w:rsidRPr="007F72D0" w:rsidRDefault="00251643" w:rsidP="00251643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5B2C5" id="Group 12" o:spid="_x0000_s1079" style="position:absolute;margin-left:135.1pt;margin-top:88.95pt;width:635.25pt;height:50.8pt;z-index:251658240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">
                <v:rect id="Rectangle 10" o:spid="_x0000_s1080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81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82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" filled="f" stroked="f" strokecolor="blue" strokeweight="0" insetpen="t">
                  <v:textbox inset="2.85pt,2.85pt,2.85pt,2.85pt">
                    <w:txbxContent>
                      <w:p w14:paraId="2F201AC0" w14:textId="77777777" w:rsidR="00251643" w:rsidRPr="007F72D0" w:rsidRDefault="00251643" w:rsidP="00251643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1" locked="0" layoutInCell="1" allowOverlap="1" wp14:anchorId="628B2E01" wp14:editId="1070C0D8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175F9" id="Rectangle 21" o:spid="_x0000_s1026" style="position:absolute;margin-left:-1.9pt;margin-top:-.3pt;width:338.7pt;height:232.95pt;z-index:-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</w:p>
    <w:sectPr w:rsidR="009520E3" w:rsidRPr="0029615C" w:rsidSect="002516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oney Script">
    <w:altName w:val="Calibri"/>
    <w:charset w:val="00"/>
    <w:family w:val="auto"/>
    <w:pitch w:val="variable"/>
    <w:sig w:usb0="A0000007" w:usb1="00000000" w:usb2="00000000" w:usb3="00000000" w:csb0="0000011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comment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DF"/>
    <w:rsid w:val="000770AA"/>
    <w:rsid w:val="00121B11"/>
    <w:rsid w:val="00192492"/>
    <w:rsid w:val="001D1665"/>
    <w:rsid w:val="00235EA4"/>
    <w:rsid w:val="00251643"/>
    <w:rsid w:val="00293550"/>
    <w:rsid w:val="0029615C"/>
    <w:rsid w:val="002C55A5"/>
    <w:rsid w:val="00321AFA"/>
    <w:rsid w:val="00354A2D"/>
    <w:rsid w:val="00366BED"/>
    <w:rsid w:val="003B3777"/>
    <w:rsid w:val="003C0C38"/>
    <w:rsid w:val="00461D33"/>
    <w:rsid w:val="005433FE"/>
    <w:rsid w:val="00543883"/>
    <w:rsid w:val="007F72D0"/>
    <w:rsid w:val="007F7ADB"/>
    <w:rsid w:val="008E2714"/>
    <w:rsid w:val="0093148E"/>
    <w:rsid w:val="00935DDC"/>
    <w:rsid w:val="009520E3"/>
    <w:rsid w:val="00952D5D"/>
    <w:rsid w:val="0099630D"/>
    <w:rsid w:val="009B7F95"/>
    <w:rsid w:val="00A245F3"/>
    <w:rsid w:val="00A71A86"/>
    <w:rsid w:val="00AE43DF"/>
    <w:rsid w:val="00BF1E3C"/>
    <w:rsid w:val="00C841B5"/>
    <w:rsid w:val="00D306E8"/>
    <w:rsid w:val="00F5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64E89"/>
  <w15:docId w15:val="{C0D6845B-9EF6-4654-961A-DC86A182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43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ccenttext2">
    <w:name w:val="msoaccenttext2"/>
    <w:rsid w:val="00251643"/>
    <w:pPr>
      <w:spacing w:after="0" w:line="240" w:lineRule="auto"/>
    </w:pPr>
    <w:rPr>
      <w:rFonts w:ascii="Garamond" w:eastAsia="Times New Roman" w:hAnsi="Garamond" w:cs="Times New Roman"/>
      <w:color w:val="0000FF"/>
      <w:kern w:val="28"/>
      <w:sz w:val="17"/>
      <w:szCs w:val="17"/>
      <w:lang w:eastAsia="en-AU"/>
      <w14:ligatures w14:val="standard"/>
      <w14:cntxtAlts/>
    </w:rPr>
  </w:style>
  <w:style w:type="paragraph" w:customStyle="1" w:styleId="msobodytext4">
    <w:name w:val="msobodytext4"/>
    <w:rsid w:val="00251643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paragraph" w:styleId="Title">
    <w:name w:val="Title"/>
    <w:link w:val="TitleChar"/>
    <w:uiPriority w:val="10"/>
    <w:qFormat/>
    <w:rsid w:val="00251643"/>
    <w:pPr>
      <w:spacing w:after="0" w:line="240" w:lineRule="auto"/>
      <w:jc w:val="center"/>
    </w:pPr>
    <w:rPr>
      <w:rFonts w:ascii="Gill Sans MT Condensed" w:eastAsia="Times New Roman" w:hAnsi="Gill Sans MT Condensed" w:cs="Times New Roman"/>
      <w:b/>
      <w:bCs/>
      <w:smallCaps/>
      <w:color w:val="FFFFFF"/>
      <w:spacing w:val="160"/>
      <w:kern w:val="28"/>
      <w:sz w:val="44"/>
      <w:szCs w:val="44"/>
      <w:lang w:eastAsia="en-AU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251643"/>
    <w:rPr>
      <w:rFonts w:ascii="Gill Sans MT Condensed" w:eastAsia="Times New Roman" w:hAnsi="Gill Sans MT Condensed" w:cs="Times New Roman"/>
      <w:b/>
      <w:bCs/>
      <w:smallCaps/>
      <w:color w:val="FFFFFF"/>
      <w:spacing w:val="160"/>
      <w:kern w:val="28"/>
      <w:sz w:val="44"/>
      <w:szCs w:val="44"/>
      <w:lang w:eastAsia="en-AU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6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643"/>
    <w:rPr>
      <w:rFonts w:ascii="Tahoma" w:eastAsia="Times New Roman" w:hAnsi="Tahoma" w:cs="Tahoma"/>
      <w:i/>
      <w:iCs/>
      <w:color w:val="0000FF"/>
      <w:kern w:val="28"/>
      <w:sz w:val="16"/>
      <w:szCs w:val="16"/>
      <w:lang w:eastAsia="en-AU"/>
      <w14:ligatures w14:val="standard"/>
      <w14:cntxtAlts/>
    </w:rPr>
  </w:style>
  <w:style w:type="character" w:styleId="PlaceholderText">
    <w:name w:val="Placeholder Text"/>
    <w:basedOn w:val="DefaultParagraphFont"/>
    <w:uiPriority w:val="99"/>
    <w:semiHidden/>
    <w:rsid w:val="0093148E"/>
    <w:rPr>
      <w:color w:val="808080"/>
    </w:rPr>
  </w:style>
  <w:style w:type="paragraph" w:styleId="BodyText3">
    <w:name w:val="Body Text 3"/>
    <w:link w:val="BodyText3Char"/>
    <w:uiPriority w:val="99"/>
    <w:unhideWhenUsed/>
    <w:rsid w:val="0093148E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rsid w:val="0093148E"/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customStyle="1" w:styleId="Style1">
    <w:name w:val="Style1"/>
    <w:basedOn w:val="DefaultParagraphFont"/>
    <w:uiPriority w:val="1"/>
    <w:rsid w:val="0093148E"/>
    <w:rPr>
      <w:rFonts w:ascii="Book Antiqua" w:hAnsi="Book Antiqua"/>
      <w:color w:val="auto"/>
      <w:sz w:val="36"/>
    </w:rPr>
  </w:style>
  <w:style w:type="character" w:customStyle="1" w:styleId="Style2">
    <w:name w:val="Style2"/>
    <w:basedOn w:val="DefaultParagraphFont"/>
    <w:uiPriority w:val="1"/>
    <w:rsid w:val="0093148E"/>
    <w:rPr>
      <w:rFonts w:ascii="Book Antiqua" w:hAnsi="Book Antiqua"/>
      <w:color w:val="auto"/>
      <w:sz w:val="48"/>
    </w:rPr>
  </w:style>
  <w:style w:type="character" w:customStyle="1" w:styleId="YearLevel">
    <w:name w:val="Year Level"/>
    <w:basedOn w:val="DefaultParagraphFont"/>
    <w:uiPriority w:val="1"/>
    <w:rsid w:val="0099630D"/>
    <w:rPr>
      <w:rFonts w:ascii="Garamond" w:hAnsi="Garamond"/>
      <w:color w:val="auto"/>
      <w:sz w:val="48"/>
    </w:rPr>
  </w:style>
  <w:style w:type="character" w:customStyle="1" w:styleId="SchoolName">
    <w:name w:val="School Name"/>
    <w:basedOn w:val="DefaultParagraphFont"/>
    <w:uiPriority w:val="1"/>
    <w:rsid w:val="0029615C"/>
    <w:rPr>
      <w:rFonts w:ascii="Garamond" w:hAnsi="Garamond"/>
      <w:i/>
      <w:color w:val="auto"/>
      <w:sz w:val="48"/>
    </w:rPr>
  </w:style>
  <w:style w:type="character" w:customStyle="1" w:styleId="StudentName">
    <w:name w:val="Student Name"/>
    <w:basedOn w:val="DefaultParagraphFont"/>
    <w:uiPriority w:val="1"/>
    <w:rsid w:val="0029615C"/>
    <w:rPr>
      <w:rFonts w:ascii="Brush Script MT" w:hAnsi="Brush Script MT"/>
      <w:i w:val="0"/>
      <w:color w:val="000000" w:themeColor="text1"/>
      <w:sz w:val="8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JO'S%20STUFF\JUNIOR%20PUBLIC%20SPEAKING%20-%20CABINET\generic%20certificates%20-%20school%20level%20certificat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certificates - school level certificate template</Template>
  <TotalTime>1</TotalTime>
  <Pages>3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Joanne Howell</cp:lastModifiedBy>
  <cp:revision>2</cp:revision>
  <cp:lastPrinted>2018-03-12T01:49:00Z</cp:lastPrinted>
  <dcterms:created xsi:type="dcterms:W3CDTF">2026-07-15T11:53:00Z</dcterms:created>
  <dcterms:modified xsi:type="dcterms:W3CDTF">2026-07-15T11:53:00Z</dcterms:modified>
</cp:coreProperties>
</file>